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4F8F3" w14:textId="30C3C79A" w:rsidR="00D43E8C" w:rsidRPr="000C24D8" w:rsidRDefault="00687A9B" w:rsidP="00D43E8C">
      <w:pPr>
        <w:tabs>
          <w:tab w:val="left" w:pos="6120"/>
        </w:tabs>
        <w:spacing w:after="0" w:line="240" w:lineRule="auto"/>
        <w:ind w:hanging="27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lk127440069"/>
      <w:bookmarkEnd w:id="0"/>
      <w:r w:rsidRPr="000C24D8">
        <w:rPr>
          <w:rFonts w:ascii="Times New Roman" w:eastAsia="Times New Roman" w:hAnsi="Times New Roman" w:cs="Times New Roman"/>
          <w:b/>
          <w:smallCaps/>
        </w:rPr>
        <w:t xml:space="preserve">DC </w:t>
      </w:r>
      <w:r w:rsidR="00D43E8C" w:rsidRPr="000C24D8">
        <w:rPr>
          <w:rFonts w:ascii="Times New Roman" w:eastAsia="Times New Roman" w:hAnsi="Times New Roman" w:cs="Times New Roman"/>
          <w:b/>
          <w:smallCaps/>
        </w:rPr>
        <w:t xml:space="preserve">Sustainable </w:t>
      </w:r>
      <w:r w:rsidR="006D5C23" w:rsidRPr="000C24D8">
        <w:rPr>
          <w:rFonts w:ascii="Times New Roman" w:eastAsia="Times New Roman" w:hAnsi="Times New Roman" w:cs="Times New Roman"/>
          <w:b/>
          <w:smallCaps/>
        </w:rPr>
        <w:t>E</w:t>
      </w:r>
      <w:r w:rsidR="00D43E8C" w:rsidRPr="000C24D8">
        <w:rPr>
          <w:rFonts w:ascii="Times New Roman" w:eastAsia="Times New Roman" w:hAnsi="Times New Roman" w:cs="Times New Roman"/>
          <w:b/>
          <w:smallCaps/>
        </w:rPr>
        <w:t>nergy Utility Advisory Board (</w:t>
      </w:r>
      <w:r w:rsidRPr="000C24D8">
        <w:rPr>
          <w:rFonts w:ascii="Times New Roman" w:eastAsia="Times New Roman" w:hAnsi="Times New Roman" w:cs="Times New Roman"/>
          <w:b/>
          <w:smallCaps/>
        </w:rPr>
        <w:t>DC</w:t>
      </w:r>
      <w:r w:rsidR="00D43E8C" w:rsidRPr="000C24D8">
        <w:rPr>
          <w:rFonts w:ascii="Times New Roman" w:eastAsia="Times New Roman" w:hAnsi="Times New Roman" w:cs="Times New Roman"/>
          <w:b/>
          <w:smallCaps/>
        </w:rPr>
        <w:t>SEUAB) Meeting</w:t>
      </w:r>
    </w:p>
    <w:sdt>
      <w:sdtPr>
        <w:rPr>
          <w:rFonts w:ascii="Times New Roman" w:eastAsia="Times New Roman" w:hAnsi="Times New Roman" w:cs="Times New Roman"/>
          <w:b/>
          <w:smallCaps/>
        </w:rPr>
        <w:id w:val="-755285435"/>
        <w:placeholder>
          <w:docPart w:val="478563B96E034CD9BAD82C58974DEAAD"/>
        </w:placeholder>
        <w:date w:fullDate="2025-05-13T00:00:00Z">
          <w:dateFormat w:val="dddd, MMMM d, yyyy"/>
          <w:lid w:val="en-US"/>
          <w:storeMappedDataAs w:val="dateTime"/>
          <w:calendar w:val="gregorian"/>
        </w:date>
      </w:sdtPr>
      <w:sdtContent>
        <w:p w14:paraId="0EEF8508" w14:textId="20C94F95" w:rsidR="00120749" w:rsidRPr="000C24D8" w:rsidRDefault="00CA1628" w:rsidP="00D43E8C">
          <w:pPr>
            <w:spacing w:after="0" w:line="240" w:lineRule="auto"/>
            <w:ind w:left="5760" w:hanging="5760"/>
            <w:jc w:val="center"/>
            <w:rPr>
              <w:rFonts w:ascii="Times New Roman" w:eastAsia="Times New Roman" w:hAnsi="Times New Roman" w:cs="Times New Roman"/>
              <w:b/>
              <w:smallCaps/>
            </w:rPr>
          </w:pPr>
          <w:r>
            <w:rPr>
              <w:rFonts w:ascii="Times New Roman" w:eastAsia="Times New Roman" w:hAnsi="Times New Roman" w:cs="Times New Roman"/>
              <w:b/>
              <w:smallCaps/>
            </w:rPr>
            <w:t xml:space="preserve">Tuesday, </w:t>
          </w:r>
          <w:r w:rsidR="00EC7BE4">
            <w:rPr>
              <w:rFonts w:ascii="Times New Roman" w:eastAsia="Times New Roman" w:hAnsi="Times New Roman" w:cs="Times New Roman"/>
              <w:b/>
              <w:smallCaps/>
            </w:rPr>
            <w:t>May 13</w:t>
          </w:r>
          <w:r>
            <w:rPr>
              <w:rFonts w:ascii="Times New Roman" w:eastAsia="Times New Roman" w:hAnsi="Times New Roman" w:cs="Times New Roman"/>
              <w:b/>
              <w:smallCaps/>
            </w:rPr>
            <w:t>, 2025</w:t>
          </w:r>
        </w:p>
      </w:sdtContent>
    </w:sdt>
    <w:p w14:paraId="15CF3609" w14:textId="5DD312A0" w:rsidR="00D43E8C" w:rsidRPr="000C24D8" w:rsidRDefault="00EC4299" w:rsidP="00D43E8C">
      <w:pPr>
        <w:spacing w:after="0" w:line="240" w:lineRule="auto"/>
        <w:ind w:left="5760" w:hanging="5760"/>
        <w:jc w:val="center"/>
        <w:rPr>
          <w:rFonts w:ascii="Times New Roman" w:eastAsia="Times New Roman" w:hAnsi="Times New Roman" w:cs="Times New Roman"/>
        </w:rPr>
      </w:pPr>
      <w:r w:rsidRPr="000C24D8">
        <w:rPr>
          <w:rFonts w:ascii="Times New Roman" w:eastAsia="Times New Roman" w:hAnsi="Times New Roman" w:cs="Times New Roman"/>
          <w:b/>
          <w:smallCaps/>
        </w:rPr>
        <w:t>1</w:t>
      </w:r>
      <w:r w:rsidR="00146D87" w:rsidRPr="000C24D8">
        <w:rPr>
          <w:rFonts w:ascii="Times New Roman" w:eastAsia="Times New Roman" w:hAnsi="Times New Roman" w:cs="Times New Roman"/>
          <w:b/>
          <w:smallCaps/>
        </w:rPr>
        <w:t>0</w:t>
      </w:r>
      <w:r w:rsidR="00D43E8C" w:rsidRPr="000C24D8">
        <w:rPr>
          <w:rFonts w:ascii="Times New Roman" w:eastAsia="Times New Roman" w:hAnsi="Times New Roman" w:cs="Times New Roman"/>
          <w:b/>
          <w:smallCaps/>
        </w:rPr>
        <w:t xml:space="preserve">:00 </w:t>
      </w:r>
      <w:r w:rsidR="00146D87" w:rsidRPr="000C24D8">
        <w:rPr>
          <w:rFonts w:ascii="Times New Roman" w:eastAsia="Times New Roman" w:hAnsi="Times New Roman" w:cs="Times New Roman"/>
          <w:b/>
          <w:smallCaps/>
        </w:rPr>
        <w:t>A</w:t>
      </w:r>
      <w:r w:rsidR="00D43E8C" w:rsidRPr="000C24D8">
        <w:rPr>
          <w:rFonts w:ascii="Times New Roman" w:eastAsia="Times New Roman" w:hAnsi="Times New Roman" w:cs="Times New Roman"/>
          <w:b/>
          <w:smallCaps/>
        </w:rPr>
        <w:t xml:space="preserve">M – </w:t>
      </w:r>
      <w:r w:rsidRPr="000C24D8">
        <w:rPr>
          <w:rFonts w:ascii="Times New Roman" w:eastAsia="Times New Roman" w:hAnsi="Times New Roman" w:cs="Times New Roman"/>
          <w:b/>
          <w:smallCaps/>
        </w:rPr>
        <w:t>1</w:t>
      </w:r>
      <w:r w:rsidR="00732693" w:rsidRPr="000C24D8">
        <w:rPr>
          <w:rFonts w:ascii="Times New Roman" w:eastAsia="Times New Roman" w:hAnsi="Times New Roman" w:cs="Times New Roman"/>
          <w:b/>
          <w:smallCaps/>
        </w:rPr>
        <w:t>2</w:t>
      </w:r>
      <w:r w:rsidR="00D43E8C" w:rsidRPr="000C24D8">
        <w:rPr>
          <w:rFonts w:ascii="Times New Roman" w:eastAsia="Times New Roman" w:hAnsi="Times New Roman" w:cs="Times New Roman"/>
          <w:b/>
          <w:smallCaps/>
        </w:rPr>
        <w:t xml:space="preserve">:00 </w:t>
      </w:r>
      <w:r w:rsidR="00732693" w:rsidRPr="000C24D8">
        <w:rPr>
          <w:rFonts w:ascii="Times New Roman" w:eastAsia="Times New Roman" w:hAnsi="Times New Roman" w:cs="Times New Roman"/>
          <w:b/>
          <w:smallCaps/>
        </w:rPr>
        <w:t>P</w:t>
      </w:r>
      <w:r w:rsidR="00D43E8C" w:rsidRPr="000C24D8">
        <w:rPr>
          <w:rFonts w:ascii="Times New Roman" w:eastAsia="Times New Roman" w:hAnsi="Times New Roman" w:cs="Times New Roman"/>
          <w:b/>
          <w:smallCaps/>
        </w:rPr>
        <w:t>M</w:t>
      </w:r>
    </w:p>
    <w:p w14:paraId="6C94F0C9" w14:textId="38E89E74" w:rsidR="00D43E8C" w:rsidRPr="000C24D8" w:rsidRDefault="00D43E8C" w:rsidP="006D4759">
      <w:pPr>
        <w:pStyle w:val="Heading1"/>
        <w:rPr>
          <w:rFonts w:cs="Times New Roman"/>
          <w:sz w:val="22"/>
          <w:szCs w:val="22"/>
        </w:rPr>
      </w:pPr>
      <w:r w:rsidRPr="000C24D8">
        <w:rPr>
          <w:rFonts w:cs="Times New Roman"/>
          <w:sz w:val="22"/>
          <w:szCs w:val="22"/>
        </w:rPr>
        <w:t>Call to Order</w:t>
      </w:r>
      <w:r w:rsidR="00EC587E" w:rsidRPr="000C24D8">
        <w:rPr>
          <w:rFonts w:cs="Times New Roman"/>
          <w:sz w:val="22"/>
          <w:szCs w:val="22"/>
        </w:rPr>
        <w:t xml:space="preserve"> </w:t>
      </w:r>
    </w:p>
    <w:p w14:paraId="27D12ACD" w14:textId="467D8611" w:rsidR="00641D06" w:rsidRPr="000C24D8" w:rsidRDefault="00641D06" w:rsidP="00641D06">
      <w:pPr>
        <w:jc w:val="both"/>
        <w:rPr>
          <w:rFonts w:ascii="Times New Roman" w:hAnsi="Times New Roman" w:cs="Times New Roman"/>
        </w:rPr>
      </w:pPr>
      <w:bookmarkStart w:id="1" w:name="_Hlk161145475"/>
      <w:r w:rsidRPr="000C24D8">
        <w:rPr>
          <w:rFonts w:ascii="Times New Roman" w:hAnsi="Times New Roman" w:cs="Times New Roman"/>
        </w:rPr>
        <w:t xml:space="preserve">Chair </w:t>
      </w:r>
      <w:r w:rsidRPr="000C24D8">
        <w:rPr>
          <w:rFonts w:ascii="Times New Roman" w:hAnsi="Times New Roman" w:cs="Times New Roman"/>
          <w:bCs/>
        </w:rPr>
        <w:t>Jamal Lewis</w:t>
      </w:r>
      <w:r w:rsidRPr="000C24D8">
        <w:rPr>
          <w:rFonts w:ascii="Times New Roman" w:hAnsi="Times New Roman" w:cs="Times New Roman"/>
        </w:rPr>
        <w:t xml:space="preserve"> </w:t>
      </w:r>
      <w:bookmarkEnd w:id="1"/>
      <w:r w:rsidRPr="000C24D8">
        <w:rPr>
          <w:rFonts w:ascii="Times New Roman" w:hAnsi="Times New Roman" w:cs="Times New Roman"/>
        </w:rPr>
        <w:t xml:space="preserve">called the meeting to order at </w:t>
      </w:r>
      <w:sdt>
        <w:sdtPr>
          <w:rPr>
            <w:rFonts w:ascii="Times New Roman" w:hAnsi="Times New Roman" w:cs="Times New Roman"/>
          </w:rPr>
          <w:alias w:val="Time"/>
          <w:tag w:val="Time"/>
          <w:id w:val="998317170"/>
          <w:placeholder>
            <w:docPart w:val="D2D2D1D7310844EE8854BB4E420B6072"/>
          </w:placeholder>
        </w:sdtPr>
        <w:sdtContent>
          <w:r w:rsidRPr="000C24D8">
            <w:rPr>
              <w:rFonts w:ascii="Times New Roman" w:hAnsi="Times New Roman" w:cs="Times New Roman"/>
            </w:rPr>
            <w:t>10:</w:t>
          </w:r>
          <w:r w:rsidR="0019046C">
            <w:rPr>
              <w:rFonts w:ascii="Times New Roman" w:hAnsi="Times New Roman" w:cs="Times New Roman"/>
            </w:rPr>
            <w:t>0</w:t>
          </w:r>
          <w:r w:rsidR="00ED6EDB">
            <w:rPr>
              <w:rFonts w:ascii="Times New Roman" w:hAnsi="Times New Roman" w:cs="Times New Roman"/>
            </w:rPr>
            <w:t>5</w:t>
          </w:r>
          <w:r>
            <w:rPr>
              <w:rFonts w:ascii="Times New Roman" w:hAnsi="Times New Roman" w:cs="Times New Roman"/>
            </w:rPr>
            <w:t xml:space="preserve"> </w:t>
          </w:r>
          <w:r w:rsidRPr="000C24D8">
            <w:rPr>
              <w:rFonts w:ascii="Times New Roman" w:hAnsi="Times New Roman" w:cs="Times New Roman"/>
            </w:rPr>
            <w:t>AM</w:t>
          </w:r>
        </w:sdtContent>
      </w:sdt>
      <w:r w:rsidRPr="000C24D8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alias w:val="Date"/>
          <w:tag w:val="Date"/>
          <w:id w:val="-1749955131"/>
          <w:placeholder>
            <w:docPart w:val="1CF44A0870B148CE9B836437F6C018DA"/>
          </w:placeholder>
          <w:date w:fullDate="2025-05-13T00:00:00Z">
            <w:dateFormat w:val="MMMM d, yyyy"/>
            <w:lid w:val="en-US"/>
            <w:storeMappedDataAs w:val="dateTime"/>
            <w:calendar w:val="gregorian"/>
          </w:date>
        </w:sdtPr>
        <w:sdtContent>
          <w:r w:rsidR="00F71086">
            <w:rPr>
              <w:rFonts w:ascii="Times New Roman" w:hAnsi="Times New Roman" w:cs="Times New Roman"/>
            </w:rPr>
            <w:t>May 13, 2025</w:t>
          </w:r>
        </w:sdtContent>
      </w:sdt>
      <w:r w:rsidRPr="000C24D8">
        <w:rPr>
          <w:rFonts w:ascii="Times New Roman" w:hAnsi="Times New Roman" w:cs="Times New Roman"/>
        </w:rPr>
        <w:t xml:space="preserve">. </w:t>
      </w:r>
      <w:sdt>
        <w:sdtPr>
          <w:rPr>
            <w:rFonts w:ascii="Times New Roman" w:hAnsi="Times New Roman" w:cs="Times New Roman"/>
          </w:rPr>
          <w:alias w:val="Name"/>
          <w:tag w:val="Name"/>
          <w:id w:val="-73435491"/>
          <w:placeholder>
            <w:docPart w:val="BA8A68F4ECB24C7993580D9C4E839D75"/>
          </w:placeholder>
        </w:sdtPr>
        <w:sdtContent>
          <w:sdt>
            <w:sdtPr>
              <w:rPr>
                <w:rFonts w:ascii="Times New Roman" w:hAnsi="Times New Roman" w:cs="Times New Roman"/>
              </w:rPr>
              <w:alias w:val="Name"/>
              <w:tag w:val="Name"/>
              <w:id w:val="-478461633"/>
              <w:placeholder>
                <w:docPart w:val="0CEF67D360B3479EBE07786B64C575C3"/>
              </w:placeholder>
            </w:sdtPr>
            <w:sdtContent>
              <w:r w:rsidRPr="000C24D8">
                <w:rPr>
                  <w:rFonts w:ascii="Times New Roman" w:hAnsi="Times New Roman" w:cs="Times New Roman"/>
                  <w:bCs/>
                </w:rPr>
                <w:t>Chair Lewis</w:t>
              </w:r>
            </w:sdtContent>
          </w:sdt>
        </w:sdtContent>
      </w:sdt>
      <w:r w:rsidRPr="000C24D8">
        <w:rPr>
          <w:rFonts w:ascii="Times New Roman" w:hAnsi="Times New Roman" w:cs="Times New Roman"/>
        </w:rPr>
        <w:t xml:space="preserve"> called a quorum of the </w:t>
      </w:r>
      <w:r>
        <w:rPr>
          <w:rFonts w:ascii="Times New Roman" w:hAnsi="Times New Roman" w:cs="Times New Roman"/>
        </w:rPr>
        <w:t xml:space="preserve">DC </w:t>
      </w:r>
      <w:r w:rsidRPr="000C24D8">
        <w:rPr>
          <w:rFonts w:ascii="Times New Roman" w:hAnsi="Times New Roman" w:cs="Times New Roman"/>
        </w:rPr>
        <w:t>Sustainable Energy Utility Advisory Board (</w:t>
      </w:r>
      <w:r>
        <w:rPr>
          <w:rFonts w:ascii="Times New Roman" w:hAnsi="Times New Roman" w:cs="Times New Roman"/>
        </w:rPr>
        <w:t>DC</w:t>
      </w:r>
      <w:r w:rsidRPr="000C24D8">
        <w:rPr>
          <w:rFonts w:ascii="Times New Roman" w:hAnsi="Times New Roman" w:cs="Times New Roman"/>
        </w:rPr>
        <w:t>SEUAB or Board) at 10:</w:t>
      </w:r>
      <w:r w:rsidR="00ED6EDB">
        <w:rPr>
          <w:rFonts w:ascii="Times New Roman" w:hAnsi="Times New Roman" w:cs="Times New Roman"/>
        </w:rPr>
        <w:t>06</w:t>
      </w:r>
      <w:r w:rsidRPr="000C24D8">
        <w:rPr>
          <w:rFonts w:ascii="Times New Roman" w:hAnsi="Times New Roman" w:cs="Times New Roman"/>
        </w:rPr>
        <w:t xml:space="preserve"> AM. </w:t>
      </w:r>
      <w:r w:rsidR="00F32838" w:rsidRPr="00F32838">
        <w:rPr>
          <w:rFonts w:ascii="Times New Roman" w:hAnsi="Times New Roman" w:cs="Times New Roman"/>
        </w:rPr>
        <w:t>The meeting was held virtually via Microsoft Teams video conference call meeting</w:t>
      </w:r>
      <w:r w:rsidR="00B04149">
        <w:rPr>
          <w:rFonts w:ascii="Times New Roman" w:hAnsi="Times New Roman" w:cs="Times New Roman"/>
        </w:rPr>
        <w:t>.</w:t>
      </w:r>
    </w:p>
    <w:p w14:paraId="23B9CF37" w14:textId="77777777" w:rsidR="003B0D51" w:rsidRPr="000C24D8" w:rsidRDefault="00DF1D00" w:rsidP="006D4759">
      <w:pPr>
        <w:pStyle w:val="Heading1"/>
        <w:rPr>
          <w:rFonts w:cs="Times New Roman"/>
          <w:sz w:val="22"/>
          <w:szCs w:val="22"/>
        </w:rPr>
      </w:pPr>
      <w:r w:rsidRPr="000C24D8">
        <w:rPr>
          <w:rFonts w:cs="Times New Roman"/>
          <w:sz w:val="22"/>
          <w:szCs w:val="22"/>
        </w:rPr>
        <w:t>Roll Call/Instructions</w:t>
      </w:r>
    </w:p>
    <w:p w14:paraId="2A4F3E29" w14:textId="5EAED249" w:rsidR="00DF1D00" w:rsidRPr="000C24D8" w:rsidRDefault="00DF1D00" w:rsidP="00DF1D00">
      <w:pPr>
        <w:jc w:val="both"/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>Roll call was taken at</w:t>
      </w:r>
      <w:r w:rsidR="00293205" w:rsidRPr="000C24D8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892458600"/>
          <w:placeholder>
            <w:docPart w:val="556615E0282E476AA9E9537472B97B67"/>
          </w:placeholder>
          <w:date w:fullDate="2025-03-11T10:02:00Z">
            <w:dateFormat w:val="h:mm am/pm"/>
            <w:lid w:val="en-US"/>
            <w:storeMappedDataAs w:val="dateTime"/>
            <w:calendar w:val="gregorian"/>
          </w:date>
        </w:sdtPr>
        <w:sdtContent>
          <w:r w:rsidR="002B5251" w:rsidRPr="000C24D8">
            <w:rPr>
              <w:rFonts w:ascii="Times New Roman" w:hAnsi="Times New Roman" w:cs="Times New Roman"/>
            </w:rPr>
            <w:t>10:0</w:t>
          </w:r>
          <w:r w:rsidR="00ED6EDB">
            <w:rPr>
              <w:rFonts w:ascii="Times New Roman" w:hAnsi="Times New Roman" w:cs="Times New Roman"/>
            </w:rPr>
            <w:t>2</w:t>
          </w:r>
          <w:r w:rsidR="002B5251" w:rsidRPr="000C24D8">
            <w:rPr>
              <w:rFonts w:ascii="Times New Roman" w:hAnsi="Times New Roman" w:cs="Times New Roman"/>
            </w:rPr>
            <w:t xml:space="preserve"> AM</w:t>
          </w:r>
        </w:sdtContent>
      </w:sdt>
      <w:r w:rsidR="00293205" w:rsidRPr="000C24D8">
        <w:rPr>
          <w:rFonts w:ascii="Times New Roman" w:hAnsi="Times New Roman" w:cs="Times New Roman"/>
        </w:rPr>
        <w:t xml:space="preserve"> </w:t>
      </w:r>
      <w:r w:rsidRPr="000C24D8">
        <w:rPr>
          <w:rFonts w:ascii="Times New Roman" w:hAnsi="Times New Roman" w:cs="Times New Roman"/>
        </w:rPr>
        <w:t>and the following people were in attendance:</w:t>
      </w:r>
    </w:p>
    <w:p w14:paraId="3D1061D1" w14:textId="77777777" w:rsidR="00DF1D00" w:rsidRDefault="00714007" w:rsidP="006D4759">
      <w:pPr>
        <w:pStyle w:val="Heading1"/>
        <w:rPr>
          <w:rFonts w:cs="Times New Roman"/>
          <w:sz w:val="22"/>
          <w:szCs w:val="22"/>
        </w:rPr>
      </w:pPr>
      <w:r w:rsidRPr="000C24D8">
        <w:rPr>
          <w:rFonts w:cs="Times New Roman"/>
          <w:sz w:val="22"/>
          <w:szCs w:val="22"/>
        </w:rPr>
        <w:t>Board Members</w:t>
      </w:r>
    </w:p>
    <w:tbl>
      <w:tblPr>
        <w:tblW w:w="99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0"/>
        <w:gridCol w:w="1620"/>
        <w:gridCol w:w="2430"/>
        <w:gridCol w:w="2520"/>
      </w:tblGrid>
      <w:tr w:rsidR="00914825" w:rsidRPr="000029FA" w14:paraId="5DE2703A" w14:textId="77777777" w:rsidTr="005C09AA">
        <w:tc>
          <w:tcPr>
            <w:tcW w:w="3330" w:type="dxa"/>
          </w:tcPr>
          <w:p w14:paraId="4C05AF54" w14:textId="77777777" w:rsidR="00914825" w:rsidRPr="000029FA" w:rsidRDefault="00914825" w:rsidP="005C0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1620" w:type="dxa"/>
            <w:vAlign w:val="center"/>
          </w:tcPr>
          <w:p w14:paraId="1123F9C4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 Attendance?</w:t>
            </w:r>
          </w:p>
        </w:tc>
        <w:tc>
          <w:tcPr>
            <w:tcW w:w="2430" w:type="dxa"/>
          </w:tcPr>
          <w:p w14:paraId="2C319C49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FY 2025 Special Meetings</w:t>
            </w:r>
          </w:p>
          <w:p w14:paraId="06456C52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Attendance Record</w:t>
            </w:r>
          </w:p>
        </w:tc>
        <w:tc>
          <w:tcPr>
            <w:tcW w:w="2520" w:type="dxa"/>
            <w:vAlign w:val="center"/>
          </w:tcPr>
          <w:p w14:paraId="30594A6D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FY 2025 Regular Meetings</w:t>
            </w:r>
          </w:p>
          <w:p w14:paraId="6C88F9C2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Attendance Record</w:t>
            </w:r>
          </w:p>
        </w:tc>
      </w:tr>
      <w:tr w:rsidR="00914825" w:rsidRPr="000029FA" w14:paraId="12353A1E" w14:textId="77777777" w:rsidTr="005C09AA">
        <w:tc>
          <w:tcPr>
            <w:tcW w:w="3330" w:type="dxa"/>
            <w:shd w:val="clear" w:color="auto" w:fill="auto"/>
          </w:tcPr>
          <w:p w14:paraId="52F83883" w14:textId="77777777" w:rsidR="00914825" w:rsidRPr="006F010A" w:rsidRDefault="00914825" w:rsidP="005C0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0A">
              <w:rPr>
                <w:rFonts w:ascii="Times New Roman" w:eastAsia="Times New Roman" w:hAnsi="Times New Roman" w:cs="Times New Roman"/>
                <w:sz w:val="24"/>
                <w:szCs w:val="24"/>
              </w:rPr>
              <w:t>Jamal Lewis - Board Chair (Mayor’s Designee)</w:t>
            </w:r>
          </w:p>
        </w:tc>
        <w:tc>
          <w:tcPr>
            <w:tcW w:w="1620" w:type="dxa"/>
            <w:vAlign w:val="center"/>
          </w:tcPr>
          <w:p w14:paraId="179CD275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2430" w:type="dxa"/>
            <w:shd w:val="clear" w:color="auto" w:fill="FFFFFF"/>
          </w:tcPr>
          <w:p w14:paraId="76429650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7/7</w:t>
            </w:r>
          </w:p>
        </w:tc>
        <w:tc>
          <w:tcPr>
            <w:tcW w:w="2520" w:type="dxa"/>
            <w:shd w:val="clear" w:color="auto" w:fill="FFFFFF"/>
          </w:tcPr>
          <w:p w14:paraId="738D63A9" w14:textId="420C0C29" w:rsidR="00914825" w:rsidRPr="000029FA" w:rsidRDefault="00131EC1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6/7</w:t>
            </w:r>
          </w:p>
        </w:tc>
      </w:tr>
      <w:tr w:rsidR="00914825" w:rsidRPr="000029FA" w14:paraId="3737B89A" w14:textId="77777777" w:rsidTr="005C09AA">
        <w:trPr>
          <w:trHeight w:val="620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33DC8" w14:textId="77777777" w:rsidR="00914825" w:rsidRPr="006F010A" w:rsidRDefault="00914825" w:rsidP="005C0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0A">
              <w:rPr>
                <w:rFonts w:ascii="Times New Roman" w:eastAsia="Times New Roman" w:hAnsi="Times New Roman" w:cs="Times New Roman"/>
                <w:sz w:val="24"/>
                <w:szCs w:val="24"/>
              </w:rPr>
              <w:t>Mansi Talwar (Councilmember Allen)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5F3ED" w14:textId="6FF4DD31" w:rsidR="00914825" w:rsidRPr="000029FA" w:rsidRDefault="008E425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4BB5E0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1/7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8CFFA2" w14:textId="0FD545D9" w:rsidR="00914825" w:rsidRPr="000029FA" w:rsidRDefault="00131EC1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7/7</w:t>
            </w:r>
          </w:p>
        </w:tc>
      </w:tr>
      <w:tr w:rsidR="00914825" w:rsidRPr="000029FA" w14:paraId="7627D79A" w14:textId="77777777" w:rsidTr="005C09AA">
        <w:tc>
          <w:tcPr>
            <w:tcW w:w="3330" w:type="dxa"/>
            <w:shd w:val="clear" w:color="auto" w:fill="auto"/>
          </w:tcPr>
          <w:p w14:paraId="6FB1C21C" w14:textId="77777777" w:rsidR="00914825" w:rsidRPr="006F010A" w:rsidRDefault="00914825" w:rsidP="005C0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0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6F010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andr</w:t>
            </w:r>
            <w:r w:rsidRPr="006F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Mattavous-Frye (or OPC proxy) </w:t>
            </w:r>
          </w:p>
        </w:tc>
        <w:tc>
          <w:tcPr>
            <w:tcW w:w="1620" w:type="dxa"/>
            <w:vAlign w:val="center"/>
          </w:tcPr>
          <w:p w14:paraId="1170A808" w14:textId="6407A369" w:rsidR="00914825" w:rsidRPr="000029FA" w:rsidRDefault="00D53642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2430" w:type="dxa"/>
            <w:shd w:val="clear" w:color="auto" w:fill="FFFFFF"/>
          </w:tcPr>
          <w:p w14:paraId="29EAF820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2/7</w:t>
            </w:r>
          </w:p>
        </w:tc>
        <w:tc>
          <w:tcPr>
            <w:tcW w:w="2520" w:type="dxa"/>
            <w:shd w:val="clear" w:color="auto" w:fill="FFFFFF"/>
          </w:tcPr>
          <w:p w14:paraId="363DA676" w14:textId="19C16090" w:rsidR="00914825" w:rsidRPr="000029FA" w:rsidRDefault="00131EC1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6/7</w:t>
            </w:r>
          </w:p>
        </w:tc>
      </w:tr>
      <w:tr w:rsidR="00914825" w:rsidRPr="000029FA" w14:paraId="31BA10CB" w14:textId="77777777" w:rsidTr="005C09AA">
        <w:tc>
          <w:tcPr>
            <w:tcW w:w="3330" w:type="dxa"/>
          </w:tcPr>
          <w:p w14:paraId="71872DDF" w14:textId="77777777" w:rsidR="00914825" w:rsidRPr="006F010A" w:rsidRDefault="00914825" w:rsidP="005C0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0A">
              <w:rPr>
                <w:rFonts w:ascii="Times New Roman" w:eastAsia="Times New Roman" w:hAnsi="Times New Roman" w:cs="Times New Roman"/>
                <w:sz w:val="24"/>
                <w:szCs w:val="24"/>
              </w:rPr>
              <w:t>Danielle Gurkin (PSC)</w:t>
            </w:r>
          </w:p>
          <w:p w14:paraId="69F7B8D3" w14:textId="77777777" w:rsidR="00914825" w:rsidRPr="006F010A" w:rsidRDefault="00914825" w:rsidP="005C0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5F7A5762" w14:textId="20FC3621" w:rsidR="00914825" w:rsidRPr="000029FA" w:rsidRDefault="00D53642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2430" w:type="dxa"/>
            <w:shd w:val="clear" w:color="auto" w:fill="FFFFFF"/>
          </w:tcPr>
          <w:p w14:paraId="7377378B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0/7</w:t>
            </w:r>
          </w:p>
        </w:tc>
        <w:tc>
          <w:tcPr>
            <w:tcW w:w="2520" w:type="dxa"/>
            <w:shd w:val="clear" w:color="auto" w:fill="FFFFFF"/>
          </w:tcPr>
          <w:p w14:paraId="3F9AD3BF" w14:textId="00FAF822" w:rsidR="00914825" w:rsidRPr="000029FA" w:rsidRDefault="00131EC1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7/7</w:t>
            </w:r>
          </w:p>
        </w:tc>
      </w:tr>
      <w:tr w:rsidR="00914825" w:rsidRPr="000029FA" w14:paraId="2C9EAE18" w14:textId="77777777" w:rsidTr="005C09AA">
        <w:tc>
          <w:tcPr>
            <w:tcW w:w="3330" w:type="dxa"/>
          </w:tcPr>
          <w:p w14:paraId="4A22FD62" w14:textId="77777777" w:rsidR="00914825" w:rsidRPr="006F010A" w:rsidRDefault="00914825" w:rsidP="005C0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Pending (Electric Company) </w:t>
            </w:r>
          </w:p>
          <w:p w14:paraId="3B5F76F0" w14:textId="77777777" w:rsidR="00914825" w:rsidRPr="006F010A" w:rsidRDefault="00914825" w:rsidP="005C0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5862A2F6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2430" w:type="dxa"/>
            <w:shd w:val="clear" w:color="auto" w:fill="FFFFFF"/>
          </w:tcPr>
          <w:p w14:paraId="5B12A609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2520" w:type="dxa"/>
            <w:shd w:val="clear" w:color="auto" w:fill="FFFFFF"/>
          </w:tcPr>
          <w:p w14:paraId="75788BF8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N/A</w:t>
            </w:r>
          </w:p>
        </w:tc>
      </w:tr>
      <w:tr w:rsidR="00914825" w:rsidRPr="000029FA" w14:paraId="2E6C11BF" w14:textId="77777777" w:rsidTr="005C09AA">
        <w:tc>
          <w:tcPr>
            <w:tcW w:w="3330" w:type="dxa"/>
          </w:tcPr>
          <w:p w14:paraId="5E899214" w14:textId="77777777" w:rsidR="00914825" w:rsidRPr="006F010A" w:rsidRDefault="00914825" w:rsidP="005C0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0A">
              <w:rPr>
                <w:rFonts w:ascii="Times New Roman" w:eastAsia="Times New Roman" w:hAnsi="Times New Roman" w:cs="Times New Roman"/>
                <w:sz w:val="24"/>
                <w:szCs w:val="24"/>
              </w:rPr>
              <w:t>Eric Jones (Building Management)</w:t>
            </w:r>
          </w:p>
        </w:tc>
        <w:tc>
          <w:tcPr>
            <w:tcW w:w="1620" w:type="dxa"/>
            <w:vAlign w:val="center"/>
          </w:tcPr>
          <w:p w14:paraId="5EB5EE6B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430" w:type="dxa"/>
            <w:shd w:val="clear" w:color="auto" w:fill="FFFFFF"/>
          </w:tcPr>
          <w:p w14:paraId="048860F5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2/7</w:t>
            </w:r>
          </w:p>
        </w:tc>
        <w:tc>
          <w:tcPr>
            <w:tcW w:w="2520" w:type="dxa"/>
            <w:shd w:val="clear" w:color="auto" w:fill="FFFFFF"/>
          </w:tcPr>
          <w:p w14:paraId="7EFC418F" w14:textId="538D141D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5/</w:t>
            </w:r>
            <w:r w:rsidR="00400D9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14825" w:rsidRPr="000029FA" w14:paraId="184EDF89" w14:textId="77777777" w:rsidTr="005C09AA">
        <w:tc>
          <w:tcPr>
            <w:tcW w:w="3330" w:type="dxa"/>
          </w:tcPr>
          <w:p w14:paraId="02F19D8A" w14:textId="77777777" w:rsidR="00914825" w:rsidRPr="006F010A" w:rsidRDefault="00914825" w:rsidP="005C0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Vacant (Environment) </w:t>
            </w:r>
          </w:p>
        </w:tc>
        <w:tc>
          <w:tcPr>
            <w:tcW w:w="1620" w:type="dxa"/>
            <w:vAlign w:val="center"/>
          </w:tcPr>
          <w:p w14:paraId="0A355FBF" w14:textId="77777777" w:rsidR="00914825" w:rsidRPr="000029FA" w:rsidRDefault="00914825" w:rsidP="005C09AA">
            <w:pPr>
              <w:tabs>
                <w:tab w:val="left" w:pos="592"/>
                <w:tab w:val="center" w:pos="8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2430" w:type="dxa"/>
            <w:shd w:val="clear" w:color="auto" w:fill="FFFFFF"/>
          </w:tcPr>
          <w:p w14:paraId="3CA6E719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2520" w:type="dxa"/>
            <w:shd w:val="clear" w:color="auto" w:fill="FFFFFF"/>
          </w:tcPr>
          <w:p w14:paraId="69FC8A34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N/A</w:t>
            </w:r>
          </w:p>
        </w:tc>
      </w:tr>
      <w:tr w:rsidR="00914825" w:rsidRPr="000029FA" w14:paraId="628DC628" w14:textId="77777777" w:rsidTr="005C09AA">
        <w:tc>
          <w:tcPr>
            <w:tcW w:w="3330" w:type="dxa"/>
          </w:tcPr>
          <w:p w14:paraId="24E23ACD" w14:textId="77777777" w:rsidR="00914825" w:rsidRPr="006F010A" w:rsidRDefault="00914825" w:rsidP="005C0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_Hlk198038660"/>
            <w:r w:rsidRPr="006F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Sidra Siddiqui </w:t>
            </w:r>
            <w:bookmarkEnd w:id="2"/>
            <w:r w:rsidRPr="006F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(Low-Income Community) </w:t>
            </w:r>
          </w:p>
        </w:tc>
        <w:tc>
          <w:tcPr>
            <w:tcW w:w="1620" w:type="dxa"/>
            <w:vAlign w:val="center"/>
          </w:tcPr>
          <w:p w14:paraId="15F68E83" w14:textId="68BA25F5" w:rsidR="00914825" w:rsidRPr="000029FA" w:rsidRDefault="00176672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2430" w:type="dxa"/>
            <w:shd w:val="clear" w:color="auto" w:fill="FFFFFF"/>
          </w:tcPr>
          <w:p w14:paraId="2EC5E85F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3/7</w:t>
            </w:r>
          </w:p>
        </w:tc>
        <w:tc>
          <w:tcPr>
            <w:tcW w:w="2520" w:type="dxa"/>
            <w:shd w:val="clear" w:color="auto" w:fill="FFFFFF"/>
          </w:tcPr>
          <w:p w14:paraId="79704180" w14:textId="28D0C0F8" w:rsidR="00914825" w:rsidRPr="000029FA" w:rsidRDefault="00400D9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6/7</w:t>
            </w:r>
          </w:p>
        </w:tc>
      </w:tr>
      <w:tr w:rsidR="00914825" w:rsidRPr="000029FA" w14:paraId="7DA33AEF" w14:textId="77777777" w:rsidTr="005C09AA">
        <w:tc>
          <w:tcPr>
            <w:tcW w:w="3330" w:type="dxa"/>
          </w:tcPr>
          <w:p w14:paraId="73F7D3B4" w14:textId="77777777" w:rsidR="00914825" w:rsidRPr="006F010A" w:rsidRDefault="00914825" w:rsidP="005C0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Jaleel Shujath (Economic Development) </w:t>
            </w:r>
          </w:p>
        </w:tc>
        <w:tc>
          <w:tcPr>
            <w:tcW w:w="1620" w:type="dxa"/>
            <w:vAlign w:val="center"/>
          </w:tcPr>
          <w:p w14:paraId="0581A52B" w14:textId="2091DBCB" w:rsidR="00914825" w:rsidRPr="000029FA" w:rsidRDefault="00176672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2430" w:type="dxa"/>
            <w:shd w:val="clear" w:color="auto" w:fill="FFFFFF"/>
          </w:tcPr>
          <w:p w14:paraId="59AA1100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0/7</w:t>
            </w:r>
          </w:p>
        </w:tc>
        <w:tc>
          <w:tcPr>
            <w:tcW w:w="2520" w:type="dxa"/>
            <w:shd w:val="clear" w:color="auto" w:fill="FFFFFF"/>
          </w:tcPr>
          <w:p w14:paraId="6C5B178C" w14:textId="0DFC1D22" w:rsidR="00914825" w:rsidRPr="000029FA" w:rsidRDefault="00400D9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5/7</w:t>
            </w:r>
          </w:p>
        </w:tc>
      </w:tr>
      <w:tr w:rsidR="00914825" w:rsidRPr="000029FA" w14:paraId="473F5726" w14:textId="77777777" w:rsidTr="005C09AA">
        <w:tc>
          <w:tcPr>
            <w:tcW w:w="3330" w:type="dxa"/>
          </w:tcPr>
          <w:p w14:paraId="7A18E45F" w14:textId="77777777" w:rsidR="00914825" w:rsidRPr="006F010A" w:rsidRDefault="00914825" w:rsidP="005C0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0A">
              <w:rPr>
                <w:rFonts w:ascii="Times New Roman" w:eastAsia="Times New Roman" w:hAnsi="Times New Roman" w:cs="Times New Roman"/>
                <w:sz w:val="24"/>
                <w:szCs w:val="24"/>
              </w:rPr>
              <w:t>Sasha Srivastava (Renewable Energy)</w:t>
            </w:r>
          </w:p>
        </w:tc>
        <w:tc>
          <w:tcPr>
            <w:tcW w:w="1620" w:type="dxa"/>
            <w:vAlign w:val="center"/>
          </w:tcPr>
          <w:p w14:paraId="27FE12F7" w14:textId="41AD067A" w:rsidR="00914825" w:rsidRPr="000029FA" w:rsidRDefault="00176672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2430" w:type="dxa"/>
            <w:shd w:val="clear" w:color="auto" w:fill="FFFFFF"/>
          </w:tcPr>
          <w:p w14:paraId="592A4A59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1/7</w:t>
            </w:r>
          </w:p>
        </w:tc>
        <w:tc>
          <w:tcPr>
            <w:tcW w:w="2520" w:type="dxa"/>
            <w:shd w:val="clear" w:color="auto" w:fill="FFFFFF"/>
          </w:tcPr>
          <w:p w14:paraId="46731026" w14:textId="132EBCC4" w:rsidR="00914825" w:rsidRPr="000029FA" w:rsidRDefault="000D348E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6/7</w:t>
            </w:r>
          </w:p>
        </w:tc>
      </w:tr>
      <w:tr w:rsidR="00914825" w:rsidRPr="000029FA" w14:paraId="117F4A60" w14:textId="77777777" w:rsidTr="005C09AA">
        <w:tc>
          <w:tcPr>
            <w:tcW w:w="3330" w:type="dxa"/>
          </w:tcPr>
          <w:p w14:paraId="63FF225F" w14:textId="77777777" w:rsidR="00914825" w:rsidRPr="006F010A" w:rsidRDefault="00914825" w:rsidP="005C0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0A">
              <w:rPr>
                <w:rFonts w:ascii="Times New Roman" w:eastAsia="Times New Roman" w:hAnsi="Times New Roman" w:cs="Times New Roman"/>
                <w:sz w:val="24"/>
                <w:szCs w:val="24"/>
              </w:rPr>
              <w:t>Giuls Kunkel (Building Construction)</w:t>
            </w:r>
          </w:p>
        </w:tc>
        <w:tc>
          <w:tcPr>
            <w:tcW w:w="1620" w:type="dxa"/>
            <w:vAlign w:val="center"/>
          </w:tcPr>
          <w:p w14:paraId="4DD680FC" w14:textId="1FE33E6F" w:rsidR="00914825" w:rsidRPr="000029FA" w:rsidRDefault="00C35D7A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2430" w:type="dxa"/>
            <w:shd w:val="clear" w:color="auto" w:fill="FFFFFF"/>
          </w:tcPr>
          <w:p w14:paraId="391F21A8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1/7</w:t>
            </w:r>
          </w:p>
        </w:tc>
        <w:tc>
          <w:tcPr>
            <w:tcW w:w="2520" w:type="dxa"/>
            <w:shd w:val="clear" w:color="auto" w:fill="FFFFFF"/>
          </w:tcPr>
          <w:p w14:paraId="7A5B0943" w14:textId="376E443F" w:rsidR="00914825" w:rsidRPr="000029FA" w:rsidRDefault="00C35D7A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7/7</w:t>
            </w:r>
          </w:p>
        </w:tc>
      </w:tr>
      <w:tr w:rsidR="00914825" w:rsidRPr="000029FA" w14:paraId="73CE52E1" w14:textId="77777777" w:rsidTr="005C09AA">
        <w:tc>
          <w:tcPr>
            <w:tcW w:w="3330" w:type="dxa"/>
          </w:tcPr>
          <w:p w14:paraId="5B55023D" w14:textId="77777777" w:rsidR="00914825" w:rsidRPr="006F010A" w:rsidRDefault="00914825" w:rsidP="005C0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0A">
              <w:rPr>
                <w:rFonts w:ascii="Times New Roman" w:eastAsia="Times New Roman" w:hAnsi="Times New Roman" w:cs="Times New Roman"/>
                <w:sz w:val="24"/>
                <w:szCs w:val="24"/>
              </w:rPr>
              <w:t>Dr. Larry Martin – Vice Chair (Council Chairperson Mendelson)</w:t>
            </w:r>
          </w:p>
        </w:tc>
        <w:tc>
          <w:tcPr>
            <w:tcW w:w="1620" w:type="dxa"/>
            <w:vAlign w:val="center"/>
          </w:tcPr>
          <w:p w14:paraId="6743D54B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2430" w:type="dxa"/>
            <w:shd w:val="clear" w:color="auto" w:fill="FFFFFF"/>
          </w:tcPr>
          <w:p w14:paraId="305A971B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7/7</w:t>
            </w:r>
          </w:p>
        </w:tc>
        <w:tc>
          <w:tcPr>
            <w:tcW w:w="2520" w:type="dxa"/>
            <w:shd w:val="clear" w:color="auto" w:fill="FFFFFF"/>
          </w:tcPr>
          <w:p w14:paraId="1E63C020" w14:textId="02123733" w:rsidR="00914825" w:rsidRPr="000029FA" w:rsidRDefault="000D348E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7/7</w:t>
            </w:r>
          </w:p>
        </w:tc>
      </w:tr>
      <w:tr w:rsidR="00914825" w:rsidRPr="000029FA" w14:paraId="375D17C8" w14:textId="77777777" w:rsidTr="005C09AA">
        <w:tc>
          <w:tcPr>
            <w:tcW w:w="3330" w:type="dxa"/>
          </w:tcPr>
          <w:p w14:paraId="4D4E77FA" w14:textId="77777777" w:rsidR="00914825" w:rsidRPr="000029FA" w:rsidRDefault="00914825" w:rsidP="005C09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Pending (Gas Utility) </w:t>
            </w:r>
          </w:p>
        </w:tc>
        <w:tc>
          <w:tcPr>
            <w:tcW w:w="1620" w:type="dxa"/>
            <w:vAlign w:val="center"/>
          </w:tcPr>
          <w:p w14:paraId="565D7D92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2430" w:type="dxa"/>
            <w:shd w:val="clear" w:color="auto" w:fill="FFFFFF"/>
          </w:tcPr>
          <w:p w14:paraId="5BA73C61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2520" w:type="dxa"/>
            <w:shd w:val="clear" w:color="auto" w:fill="FFFFFF"/>
          </w:tcPr>
          <w:p w14:paraId="39C4361F" w14:textId="77777777" w:rsidR="00914825" w:rsidRPr="000029FA" w:rsidRDefault="00914825" w:rsidP="005C0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FA">
              <w:rPr>
                <w:rFonts w:ascii="Times New Roman" w:eastAsia="Times New Roman" w:hAnsi="Times New Roman" w:cs="Times New Roman"/>
                <w:sz w:val="24"/>
                <w:szCs w:val="24"/>
              </w:rPr>
              <w:t>N/A</w:t>
            </w:r>
          </w:p>
        </w:tc>
      </w:tr>
    </w:tbl>
    <w:p w14:paraId="0EFF945F" w14:textId="1E8B8C19" w:rsidR="007415EB" w:rsidRPr="000C24D8" w:rsidRDefault="00A3436A" w:rsidP="00685AA7">
      <w:pPr>
        <w:pStyle w:val="Heading1"/>
        <w:rPr>
          <w:rFonts w:cs="Times New Roman"/>
          <w:b w:val="0"/>
          <w:sz w:val="22"/>
          <w:szCs w:val="22"/>
        </w:rPr>
      </w:pPr>
      <w:r w:rsidRPr="000C24D8">
        <w:rPr>
          <w:rFonts w:cs="Times New Roman"/>
          <w:sz w:val="22"/>
          <w:szCs w:val="22"/>
        </w:rPr>
        <w:lastRenderedPageBreak/>
        <w:t>Other Attendees</w:t>
      </w:r>
      <w:bookmarkStart w:id="3" w:name="_Hlk187838113"/>
      <w:r w:rsidRPr="000C24D8">
        <w:rPr>
          <w:rFonts w:cs="Times New Roman"/>
          <w:b w:val="0"/>
          <w:bCs/>
          <w:sz w:val="22"/>
          <w:szCs w:val="22"/>
        </w:rPr>
        <w:t xml:space="preserve">: </w:t>
      </w:r>
      <w:bookmarkStart w:id="4" w:name="_Hlk161146490"/>
      <w:bookmarkStart w:id="5" w:name="_Hlk140059661"/>
      <w:r w:rsidR="00D92CA0" w:rsidRPr="000C24D8">
        <w:rPr>
          <w:rFonts w:cs="Times New Roman"/>
          <w:b w:val="0"/>
          <w:sz w:val="22"/>
          <w:szCs w:val="22"/>
        </w:rPr>
        <w:t>Ben Burdick</w:t>
      </w:r>
      <w:r w:rsidR="00E12621" w:rsidRPr="000C24D8">
        <w:rPr>
          <w:rFonts w:cs="Times New Roman"/>
          <w:b w:val="0"/>
          <w:sz w:val="22"/>
          <w:szCs w:val="22"/>
        </w:rPr>
        <w:t xml:space="preserve"> </w:t>
      </w:r>
      <w:bookmarkEnd w:id="4"/>
      <w:r w:rsidR="007809CF" w:rsidRPr="000C24D8">
        <w:rPr>
          <w:rFonts w:cs="Times New Roman"/>
          <w:b w:val="0"/>
          <w:sz w:val="22"/>
          <w:szCs w:val="22"/>
        </w:rPr>
        <w:t>(DCSEU)</w:t>
      </w:r>
      <w:bookmarkEnd w:id="5"/>
      <w:r w:rsidR="007809CF" w:rsidRPr="000C24D8">
        <w:rPr>
          <w:rFonts w:cs="Times New Roman"/>
          <w:b w:val="0"/>
          <w:sz w:val="22"/>
          <w:szCs w:val="22"/>
        </w:rPr>
        <w:t>,</w:t>
      </w:r>
      <w:r w:rsidR="001C1B21" w:rsidRPr="000C24D8">
        <w:rPr>
          <w:rFonts w:cs="Times New Roman"/>
          <w:b w:val="0"/>
          <w:sz w:val="22"/>
          <w:szCs w:val="22"/>
        </w:rPr>
        <w:t xml:space="preserve"> </w:t>
      </w:r>
      <w:bookmarkEnd w:id="3"/>
      <w:r w:rsidR="001C1B21" w:rsidRPr="000C24D8">
        <w:rPr>
          <w:rFonts w:cs="Times New Roman"/>
          <w:b w:val="0"/>
          <w:sz w:val="22"/>
          <w:szCs w:val="22"/>
        </w:rPr>
        <w:t>Tamara Christopher (DCSEU)</w:t>
      </w:r>
      <w:r w:rsidR="00376E98" w:rsidRPr="000C24D8">
        <w:rPr>
          <w:rFonts w:cs="Times New Roman"/>
          <w:b w:val="0"/>
          <w:sz w:val="22"/>
          <w:szCs w:val="22"/>
        </w:rPr>
        <w:t>,</w:t>
      </w:r>
      <w:r w:rsidR="005A27A4">
        <w:rPr>
          <w:rFonts w:cs="Times New Roman"/>
          <w:b w:val="0"/>
          <w:sz w:val="22"/>
          <w:szCs w:val="22"/>
        </w:rPr>
        <w:t xml:space="preserve"> </w:t>
      </w:r>
      <w:r w:rsidR="008949DE" w:rsidRPr="000C24D8">
        <w:rPr>
          <w:rFonts w:cs="Times New Roman"/>
          <w:b w:val="0"/>
          <w:bCs/>
          <w:sz w:val="22"/>
          <w:szCs w:val="22"/>
        </w:rPr>
        <w:t xml:space="preserve">Angela Johnson (DCSEU), </w:t>
      </w:r>
      <w:bookmarkStart w:id="6" w:name="_Hlk177385359"/>
      <w:bookmarkStart w:id="7" w:name="_Hlk132719440"/>
      <w:r w:rsidR="00C70166">
        <w:rPr>
          <w:rFonts w:cs="Times New Roman"/>
          <w:b w:val="0"/>
          <w:bCs/>
          <w:sz w:val="22"/>
          <w:szCs w:val="22"/>
        </w:rPr>
        <w:t>Crystal McDonald</w:t>
      </w:r>
      <w:r w:rsidR="0059512D">
        <w:rPr>
          <w:rFonts w:cs="Times New Roman"/>
          <w:b w:val="0"/>
          <w:bCs/>
          <w:sz w:val="22"/>
          <w:szCs w:val="22"/>
        </w:rPr>
        <w:t xml:space="preserve"> (DCSEU), </w:t>
      </w:r>
      <w:r w:rsidR="00693B92" w:rsidRPr="00693B92">
        <w:rPr>
          <w:rFonts w:cs="Times New Roman"/>
          <w:b w:val="0"/>
          <w:bCs/>
          <w:sz w:val="22"/>
          <w:szCs w:val="22"/>
        </w:rPr>
        <w:t>Jahmai Sharp</w:t>
      </w:r>
      <w:r w:rsidR="00693B92">
        <w:rPr>
          <w:rFonts w:cs="Times New Roman"/>
          <w:b w:val="0"/>
          <w:bCs/>
          <w:sz w:val="22"/>
          <w:szCs w:val="22"/>
        </w:rPr>
        <w:t xml:space="preserve"> (DCSEU), </w:t>
      </w:r>
      <w:r w:rsidR="00693B92" w:rsidRPr="00693B92">
        <w:rPr>
          <w:rFonts w:cs="Times New Roman"/>
          <w:b w:val="0"/>
          <w:bCs/>
          <w:sz w:val="22"/>
          <w:szCs w:val="22"/>
        </w:rPr>
        <w:t>Philip Haddix</w:t>
      </w:r>
      <w:r w:rsidR="00693B92">
        <w:rPr>
          <w:rFonts w:cs="Times New Roman"/>
          <w:b w:val="0"/>
          <w:bCs/>
          <w:sz w:val="22"/>
          <w:szCs w:val="22"/>
        </w:rPr>
        <w:t xml:space="preserve"> (DCSEU), </w:t>
      </w:r>
      <w:r w:rsidR="00332D53">
        <w:rPr>
          <w:rFonts w:cs="Times New Roman"/>
          <w:b w:val="0"/>
          <w:bCs/>
          <w:sz w:val="22"/>
          <w:szCs w:val="22"/>
        </w:rPr>
        <w:t>Philana Owusu</w:t>
      </w:r>
      <w:r w:rsidR="002A437F">
        <w:rPr>
          <w:rFonts w:cs="Times New Roman"/>
          <w:b w:val="0"/>
          <w:bCs/>
          <w:sz w:val="22"/>
          <w:szCs w:val="22"/>
        </w:rPr>
        <w:t xml:space="preserve"> (DCSEU), </w:t>
      </w:r>
      <w:r w:rsidR="00F55313" w:rsidRPr="00F55313">
        <w:rPr>
          <w:rFonts w:cs="Times New Roman"/>
          <w:b w:val="0"/>
          <w:bCs/>
          <w:sz w:val="22"/>
          <w:szCs w:val="22"/>
        </w:rPr>
        <w:t>Patti Boyd</w:t>
      </w:r>
      <w:r w:rsidR="00F55313">
        <w:rPr>
          <w:rFonts w:cs="Times New Roman"/>
          <w:b w:val="0"/>
          <w:bCs/>
          <w:sz w:val="22"/>
          <w:szCs w:val="22"/>
        </w:rPr>
        <w:t xml:space="preserve"> (DCSEU), </w:t>
      </w:r>
      <w:r w:rsidR="002A437F">
        <w:rPr>
          <w:rFonts w:cs="Times New Roman"/>
          <w:b w:val="0"/>
          <w:bCs/>
          <w:sz w:val="22"/>
          <w:szCs w:val="22"/>
        </w:rPr>
        <w:t>Emmett Deitcher (DCSEU)</w:t>
      </w:r>
      <w:r w:rsidR="0043622B">
        <w:rPr>
          <w:rFonts w:cs="Times New Roman"/>
          <w:b w:val="0"/>
          <w:bCs/>
          <w:sz w:val="22"/>
          <w:szCs w:val="22"/>
        </w:rPr>
        <w:t xml:space="preserve">, James Clark (DCSEU), </w:t>
      </w:r>
      <w:r w:rsidR="004736C7">
        <w:rPr>
          <w:rFonts w:cs="Times New Roman"/>
          <w:b w:val="0"/>
          <w:sz w:val="22"/>
          <w:szCs w:val="22"/>
        </w:rPr>
        <w:t>Eddie Friebe</w:t>
      </w:r>
      <w:r w:rsidR="004736C7">
        <w:rPr>
          <w:rFonts w:cs="Times New Roman"/>
          <w:b w:val="0"/>
          <w:bCs/>
          <w:sz w:val="22"/>
          <w:szCs w:val="22"/>
        </w:rPr>
        <w:t xml:space="preserve"> (DCSEU), </w:t>
      </w:r>
      <w:r w:rsidR="003979A4">
        <w:rPr>
          <w:rFonts w:cs="Times New Roman"/>
          <w:b w:val="0"/>
          <w:sz w:val="22"/>
          <w:szCs w:val="22"/>
        </w:rPr>
        <w:t>Shyaam Simpson</w:t>
      </w:r>
      <w:r w:rsidR="003979A4">
        <w:rPr>
          <w:rFonts w:cs="Times New Roman"/>
          <w:b w:val="0"/>
          <w:bCs/>
          <w:sz w:val="22"/>
          <w:szCs w:val="22"/>
        </w:rPr>
        <w:t xml:space="preserve"> (DCSEU), </w:t>
      </w:r>
      <w:r w:rsidR="0016622F">
        <w:rPr>
          <w:rFonts w:cs="Times New Roman"/>
          <w:b w:val="0"/>
          <w:bCs/>
          <w:sz w:val="22"/>
          <w:szCs w:val="22"/>
        </w:rPr>
        <w:t>Rebecca Foster</w:t>
      </w:r>
      <w:r w:rsidR="00DF4706">
        <w:rPr>
          <w:rFonts w:cs="Times New Roman"/>
          <w:b w:val="0"/>
          <w:bCs/>
          <w:sz w:val="22"/>
          <w:szCs w:val="22"/>
        </w:rPr>
        <w:t xml:space="preserve"> (VEIC)</w:t>
      </w:r>
      <w:bookmarkEnd w:id="6"/>
      <w:r w:rsidR="00DF4706">
        <w:rPr>
          <w:rFonts w:cs="Times New Roman"/>
          <w:b w:val="0"/>
          <w:bCs/>
          <w:sz w:val="22"/>
          <w:szCs w:val="22"/>
        </w:rPr>
        <w:t xml:space="preserve">, </w:t>
      </w:r>
      <w:bookmarkStart w:id="8" w:name="_Hlk175066225"/>
      <w:bookmarkEnd w:id="7"/>
      <w:r w:rsidR="00943982" w:rsidRPr="000C24D8">
        <w:rPr>
          <w:rFonts w:cs="Times New Roman"/>
          <w:b w:val="0"/>
          <w:sz w:val="22"/>
          <w:szCs w:val="22"/>
        </w:rPr>
        <w:t>Jennifer Johnston (D</w:t>
      </w:r>
      <w:r w:rsidR="00F633D6" w:rsidRPr="000C24D8">
        <w:rPr>
          <w:rFonts w:cs="Times New Roman"/>
          <w:b w:val="0"/>
          <w:sz w:val="22"/>
          <w:szCs w:val="22"/>
        </w:rPr>
        <w:t>OEE</w:t>
      </w:r>
      <w:r w:rsidR="00943982" w:rsidRPr="000C24D8">
        <w:rPr>
          <w:rFonts w:cs="Times New Roman"/>
          <w:b w:val="0"/>
          <w:sz w:val="22"/>
          <w:szCs w:val="22"/>
        </w:rPr>
        <w:t>)</w:t>
      </w:r>
      <w:bookmarkEnd w:id="8"/>
      <w:r w:rsidR="008949DE" w:rsidRPr="000C24D8">
        <w:rPr>
          <w:rFonts w:cs="Times New Roman"/>
          <w:b w:val="0"/>
          <w:sz w:val="22"/>
          <w:szCs w:val="22"/>
        </w:rPr>
        <w:t>,</w:t>
      </w:r>
      <w:r w:rsidR="0040645A" w:rsidRPr="000C24D8">
        <w:rPr>
          <w:rFonts w:cs="Times New Roman"/>
          <w:b w:val="0"/>
          <w:sz w:val="22"/>
          <w:szCs w:val="22"/>
        </w:rPr>
        <w:t xml:space="preserve"> </w:t>
      </w:r>
      <w:bookmarkStart w:id="9" w:name="_Hlk153351921"/>
      <w:r w:rsidR="007341BA" w:rsidRPr="000C24D8">
        <w:rPr>
          <w:rFonts w:cs="Times New Roman"/>
          <w:b w:val="0"/>
          <w:sz w:val="22"/>
          <w:szCs w:val="22"/>
        </w:rPr>
        <w:t xml:space="preserve">Dr. </w:t>
      </w:r>
      <w:bookmarkStart w:id="10" w:name="_Hlk195189273"/>
      <w:r w:rsidR="007341BA" w:rsidRPr="000C24D8">
        <w:rPr>
          <w:rFonts w:cs="Times New Roman"/>
          <w:b w:val="0"/>
          <w:sz w:val="22"/>
          <w:szCs w:val="22"/>
        </w:rPr>
        <w:t>Lance Lonck</w:t>
      </w:r>
      <w:r w:rsidR="00777E13" w:rsidRPr="000C24D8">
        <w:rPr>
          <w:rFonts w:cs="Times New Roman"/>
          <w:b w:val="0"/>
          <w:sz w:val="22"/>
          <w:szCs w:val="22"/>
        </w:rPr>
        <w:t>e</w:t>
      </w:r>
      <w:r w:rsidR="003C4654" w:rsidRPr="000C24D8">
        <w:rPr>
          <w:rFonts w:cs="Times New Roman"/>
          <w:b w:val="0"/>
          <w:sz w:val="22"/>
          <w:szCs w:val="22"/>
        </w:rPr>
        <w:t xml:space="preserve"> (DOEE)</w:t>
      </w:r>
      <w:bookmarkEnd w:id="10"/>
      <w:r w:rsidR="003C4654" w:rsidRPr="000C24D8">
        <w:rPr>
          <w:rFonts w:cs="Times New Roman"/>
          <w:b w:val="0"/>
          <w:sz w:val="22"/>
          <w:szCs w:val="22"/>
        </w:rPr>
        <w:t xml:space="preserve">, </w:t>
      </w:r>
      <w:bookmarkStart w:id="11" w:name="_Hlk195021246"/>
      <w:bookmarkStart w:id="12" w:name="_Hlk192688841"/>
      <w:bookmarkEnd w:id="9"/>
      <w:r w:rsidR="00095E40">
        <w:rPr>
          <w:rFonts w:cs="Times New Roman"/>
          <w:b w:val="0"/>
          <w:sz w:val="22"/>
          <w:szCs w:val="22"/>
        </w:rPr>
        <w:t xml:space="preserve">Hussain Karim (DOEE), </w:t>
      </w:r>
      <w:r w:rsidR="002A437F">
        <w:rPr>
          <w:rFonts w:cs="Times New Roman"/>
          <w:b w:val="0"/>
          <w:sz w:val="22"/>
          <w:szCs w:val="22"/>
        </w:rPr>
        <w:t xml:space="preserve">Dave Epley (DOEE), </w:t>
      </w:r>
      <w:r w:rsidR="00750DDE" w:rsidRPr="00750DDE">
        <w:rPr>
          <w:rFonts w:cs="Times New Roman"/>
          <w:b w:val="0"/>
          <w:sz w:val="22"/>
          <w:szCs w:val="22"/>
        </w:rPr>
        <w:t>Kinteshia Scott</w:t>
      </w:r>
      <w:bookmarkEnd w:id="11"/>
      <w:r w:rsidR="00750DDE">
        <w:rPr>
          <w:rFonts w:cs="Times New Roman"/>
          <w:b w:val="0"/>
          <w:sz w:val="22"/>
          <w:szCs w:val="22"/>
        </w:rPr>
        <w:t xml:space="preserve"> (OPC)</w:t>
      </w:r>
      <w:bookmarkEnd w:id="12"/>
      <w:r w:rsidR="00D97211">
        <w:rPr>
          <w:rFonts w:cs="Times New Roman"/>
          <w:b w:val="0"/>
          <w:sz w:val="22"/>
          <w:szCs w:val="22"/>
        </w:rPr>
        <w:t>, Adam</w:t>
      </w:r>
      <w:r w:rsidR="005E30B4">
        <w:rPr>
          <w:rFonts w:cs="Times New Roman"/>
          <w:b w:val="0"/>
          <w:sz w:val="22"/>
          <w:szCs w:val="22"/>
        </w:rPr>
        <w:t xml:space="preserve"> Carlesco (OPC)</w:t>
      </w:r>
      <w:r w:rsidR="00BE51D6">
        <w:rPr>
          <w:rFonts w:cs="Times New Roman"/>
          <w:b w:val="0"/>
          <w:sz w:val="22"/>
          <w:szCs w:val="22"/>
        </w:rPr>
        <w:t>, Yohannes Mariam (OPC)</w:t>
      </w:r>
    </w:p>
    <w:p w14:paraId="70EACB4C" w14:textId="77777777" w:rsidR="00A86D3D" w:rsidRDefault="00A86D3D" w:rsidP="0007384A">
      <w:pPr>
        <w:spacing w:after="0"/>
        <w:rPr>
          <w:rFonts w:ascii="Times New Roman" w:hAnsi="Times New Roman" w:cs="Times New Roman"/>
          <w:b/>
          <w:bCs/>
        </w:rPr>
      </w:pPr>
    </w:p>
    <w:p w14:paraId="0058C363" w14:textId="7327F37F" w:rsidR="00380D67" w:rsidRPr="000C24D8" w:rsidRDefault="00380D67" w:rsidP="00380D67">
      <w:pPr>
        <w:spacing w:after="0"/>
        <w:rPr>
          <w:rFonts w:ascii="Times New Roman" w:hAnsi="Times New Roman" w:cs="Times New Roman"/>
          <w:b/>
          <w:bCs/>
        </w:rPr>
      </w:pPr>
      <w:r w:rsidRPr="000C24D8">
        <w:rPr>
          <w:rFonts w:ascii="Times New Roman" w:hAnsi="Times New Roman" w:cs="Times New Roman"/>
          <w:b/>
          <w:bCs/>
        </w:rPr>
        <w:t>Approval of Agenda</w:t>
      </w:r>
      <w:bookmarkStart w:id="13" w:name="_Hlk133242186"/>
    </w:p>
    <w:p w14:paraId="73375495" w14:textId="337D5F51" w:rsidR="00FD0465" w:rsidRDefault="00FE0C86" w:rsidP="00D763B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bookmarkStart w:id="14" w:name="_Hlk190767784"/>
      <w:bookmarkStart w:id="15" w:name="_Hlk149141775"/>
      <w:bookmarkEnd w:id="13"/>
      <w:r w:rsidRPr="00FE0C86">
        <w:rPr>
          <w:rFonts w:ascii="Times New Roman" w:hAnsi="Times New Roman" w:cs="Times New Roman"/>
        </w:rPr>
        <w:t xml:space="preserve">Chair Jamal Lewis </w:t>
      </w:r>
      <w:bookmarkEnd w:id="14"/>
      <w:r w:rsidR="002E37E8">
        <w:rPr>
          <w:rFonts w:ascii="Times New Roman" w:hAnsi="Times New Roman" w:cs="Times New Roman"/>
        </w:rPr>
        <w:t xml:space="preserve">congratulated </w:t>
      </w:r>
      <w:r w:rsidR="002E37E8" w:rsidRPr="002E37E8">
        <w:rPr>
          <w:rFonts w:ascii="Times New Roman" w:hAnsi="Times New Roman" w:cs="Times New Roman"/>
        </w:rPr>
        <w:t>Ben Burdick</w:t>
      </w:r>
      <w:r w:rsidR="002E37E8">
        <w:rPr>
          <w:rFonts w:ascii="Times New Roman" w:hAnsi="Times New Roman" w:cs="Times New Roman"/>
        </w:rPr>
        <w:t xml:space="preserve"> on his new position as managing director of the DCSEU and </w:t>
      </w:r>
      <w:r w:rsidR="00F33C82">
        <w:rPr>
          <w:rFonts w:ascii="Times New Roman" w:hAnsi="Times New Roman" w:cs="Times New Roman"/>
        </w:rPr>
        <w:t>highlighted</w:t>
      </w:r>
      <w:r w:rsidR="002E37E8">
        <w:rPr>
          <w:rFonts w:ascii="Times New Roman" w:hAnsi="Times New Roman" w:cs="Times New Roman"/>
        </w:rPr>
        <w:t xml:space="preserve"> </w:t>
      </w:r>
      <w:r w:rsidR="00A3465F">
        <w:rPr>
          <w:rFonts w:ascii="Times New Roman" w:hAnsi="Times New Roman" w:cs="Times New Roman"/>
        </w:rPr>
        <w:t>that</w:t>
      </w:r>
      <w:r w:rsidR="00F33C82">
        <w:rPr>
          <w:rFonts w:ascii="Times New Roman" w:hAnsi="Times New Roman" w:cs="Times New Roman"/>
        </w:rPr>
        <w:t xml:space="preserve"> Ben </w:t>
      </w:r>
      <w:r w:rsidR="00A3465F">
        <w:rPr>
          <w:rFonts w:ascii="Times New Roman" w:hAnsi="Times New Roman" w:cs="Times New Roman"/>
        </w:rPr>
        <w:t xml:space="preserve">is the perfect candidate </w:t>
      </w:r>
      <w:r w:rsidR="00F33C82">
        <w:rPr>
          <w:rFonts w:ascii="Times New Roman" w:hAnsi="Times New Roman" w:cs="Times New Roman"/>
        </w:rPr>
        <w:t>for leading the DCSEU.</w:t>
      </w:r>
    </w:p>
    <w:p w14:paraId="26B0F680" w14:textId="6286D7AC" w:rsidR="002D281B" w:rsidRPr="00B871AD" w:rsidRDefault="00906195" w:rsidP="00D763B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FE0C86">
        <w:rPr>
          <w:rFonts w:ascii="Times New Roman" w:hAnsi="Times New Roman" w:cs="Times New Roman"/>
        </w:rPr>
        <w:t>Vice Chair Dr. Larry Martin</w:t>
      </w:r>
      <w:r w:rsidRPr="000C24D8">
        <w:rPr>
          <w:rFonts w:ascii="Times New Roman" w:hAnsi="Times New Roman" w:cs="Times New Roman"/>
        </w:rPr>
        <w:t xml:space="preserve"> </w:t>
      </w:r>
      <w:r w:rsidR="00380D67" w:rsidRPr="000C24D8">
        <w:rPr>
          <w:rFonts w:ascii="Times New Roman" w:hAnsi="Times New Roman" w:cs="Times New Roman"/>
        </w:rPr>
        <w:t>moved to approve the agenda</w:t>
      </w:r>
      <w:r w:rsidR="007A428C" w:rsidRPr="000C24D8">
        <w:rPr>
          <w:rFonts w:ascii="Times New Roman" w:hAnsi="Times New Roman" w:cs="Times New Roman"/>
        </w:rPr>
        <w:t xml:space="preserve"> and</w:t>
      </w:r>
      <w:r w:rsidR="007A6A9F" w:rsidRPr="000C24D8">
        <w:rPr>
          <w:rFonts w:ascii="Times New Roman" w:hAnsi="Times New Roman" w:cs="Times New Roman"/>
        </w:rPr>
        <w:t xml:space="preserve"> </w:t>
      </w:r>
      <w:bookmarkStart w:id="16" w:name="_Hlk187825475"/>
      <w:r w:rsidR="007A6A9F" w:rsidRPr="000C24D8">
        <w:rPr>
          <w:rFonts w:ascii="Times New Roman" w:hAnsi="Times New Roman" w:cs="Times New Roman"/>
        </w:rPr>
        <w:t>was seconded by</w:t>
      </w:r>
      <w:bookmarkEnd w:id="16"/>
      <w:r>
        <w:rPr>
          <w:rFonts w:ascii="Times New Roman" w:hAnsi="Times New Roman" w:cs="Times New Roman"/>
        </w:rPr>
        <w:t xml:space="preserve"> </w:t>
      </w:r>
      <w:r w:rsidRPr="00906195">
        <w:rPr>
          <w:rFonts w:ascii="Times New Roman" w:hAnsi="Times New Roman" w:cs="Times New Roman"/>
        </w:rPr>
        <w:t>Sidra Siddiqui</w:t>
      </w:r>
      <w:r w:rsidR="00380D67" w:rsidRPr="000C24D8">
        <w:rPr>
          <w:rFonts w:ascii="Times New Roman" w:hAnsi="Times New Roman" w:cs="Times New Roman"/>
        </w:rPr>
        <w:t xml:space="preserve">. </w:t>
      </w:r>
      <w:bookmarkStart w:id="17" w:name="_Hlk127355862"/>
      <w:r w:rsidR="00380D67" w:rsidRPr="000C24D8">
        <w:rPr>
          <w:rFonts w:ascii="Times New Roman" w:hAnsi="Times New Roman" w:cs="Times New Roman"/>
        </w:rPr>
        <w:t>All were in favor, none were opposed.</w:t>
      </w:r>
    </w:p>
    <w:bookmarkEnd w:id="15"/>
    <w:bookmarkEnd w:id="17"/>
    <w:p w14:paraId="74E97CAF" w14:textId="26225770" w:rsidR="00AA4189" w:rsidRPr="000C24D8" w:rsidRDefault="00AA4189" w:rsidP="00AA4189">
      <w:pPr>
        <w:pStyle w:val="Heading1"/>
        <w:spacing w:before="0"/>
        <w:rPr>
          <w:rFonts w:cs="Times New Roman"/>
          <w:sz w:val="22"/>
          <w:szCs w:val="22"/>
        </w:rPr>
      </w:pPr>
      <w:r w:rsidRPr="000C24D8">
        <w:rPr>
          <w:rFonts w:cs="Times New Roman"/>
          <w:sz w:val="22"/>
          <w:szCs w:val="22"/>
        </w:rPr>
        <w:t>Approval of</w:t>
      </w:r>
      <w:r w:rsidR="001D5824">
        <w:rPr>
          <w:rFonts w:cs="Times New Roman"/>
          <w:sz w:val="22"/>
          <w:szCs w:val="22"/>
        </w:rPr>
        <w:t xml:space="preserve"> </w:t>
      </w:r>
      <w:r w:rsidR="002245E1">
        <w:rPr>
          <w:rFonts w:cs="Times New Roman"/>
          <w:sz w:val="22"/>
          <w:szCs w:val="22"/>
        </w:rPr>
        <w:t>April</w:t>
      </w:r>
      <w:r w:rsidR="001D5824">
        <w:rPr>
          <w:rFonts w:cs="Times New Roman"/>
          <w:sz w:val="22"/>
          <w:szCs w:val="22"/>
        </w:rPr>
        <w:t xml:space="preserve"> and Special</w:t>
      </w:r>
      <w:r w:rsidR="00BD243E">
        <w:rPr>
          <w:rFonts w:cs="Times New Roman"/>
          <w:sz w:val="22"/>
          <w:szCs w:val="22"/>
        </w:rPr>
        <w:t xml:space="preserve"> Meeting</w:t>
      </w:r>
      <w:r w:rsidR="003B0A89">
        <w:rPr>
          <w:rFonts w:cs="Times New Roman"/>
          <w:sz w:val="22"/>
          <w:szCs w:val="22"/>
        </w:rPr>
        <w:t xml:space="preserve"> </w:t>
      </w:r>
      <w:r w:rsidRPr="000C24D8">
        <w:rPr>
          <w:rFonts w:cs="Times New Roman"/>
          <w:sz w:val="22"/>
          <w:szCs w:val="22"/>
        </w:rPr>
        <w:t>Minutes</w:t>
      </w:r>
    </w:p>
    <w:p w14:paraId="68383EFD" w14:textId="47E84BBC" w:rsidR="00880FD1" w:rsidRDefault="006C2B96" w:rsidP="00D763B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bookmarkStart w:id="18" w:name="_Hlk198042767"/>
      <w:r w:rsidRPr="006C2B96">
        <w:rPr>
          <w:rFonts w:ascii="Times New Roman" w:hAnsi="Times New Roman" w:cs="Times New Roman"/>
        </w:rPr>
        <w:t xml:space="preserve">Chair Jamal Lewis </w:t>
      </w:r>
      <w:r w:rsidR="00880FD1" w:rsidRPr="000C24D8">
        <w:rPr>
          <w:rFonts w:ascii="Times New Roman" w:hAnsi="Times New Roman" w:cs="Times New Roman"/>
        </w:rPr>
        <w:t xml:space="preserve">moved to approve the </w:t>
      </w:r>
      <w:r>
        <w:rPr>
          <w:rFonts w:ascii="Times New Roman" w:hAnsi="Times New Roman" w:cs="Times New Roman"/>
        </w:rPr>
        <w:t>April</w:t>
      </w:r>
      <w:r w:rsidR="005772AB">
        <w:rPr>
          <w:rFonts w:ascii="Times New Roman" w:hAnsi="Times New Roman" w:cs="Times New Roman"/>
        </w:rPr>
        <w:t xml:space="preserve"> </w:t>
      </w:r>
      <w:r w:rsidR="00D67E4A">
        <w:rPr>
          <w:rFonts w:ascii="Times New Roman" w:hAnsi="Times New Roman" w:cs="Times New Roman"/>
        </w:rPr>
        <w:t xml:space="preserve">meeting </w:t>
      </w:r>
      <w:r w:rsidR="009B0A67">
        <w:rPr>
          <w:rFonts w:ascii="Times New Roman" w:hAnsi="Times New Roman" w:cs="Times New Roman"/>
        </w:rPr>
        <w:t>minutes</w:t>
      </w:r>
      <w:r w:rsidR="00880FD1" w:rsidRPr="000C24D8">
        <w:rPr>
          <w:rFonts w:ascii="Times New Roman" w:hAnsi="Times New Roman" w:cs="Times New Roman"/>
        </w:rPr>
        <w:t xml:space="preserve"> and was seconded by </w:t>
      </w:r>
      <w:bookmarkStart w:id="19" w:name="_Hlk195016688"/>
      <w:r w:rsidR="005772AB">
        <w:rPr>
          <w:rFonts w:ascii="Times New Roman" w:hAnsi="Times New Roman" w:cs="Times New Roman"/>
        </w:rPr>
        <w:t xml:space="preserve">Sidra </w:t>
      </w:r>
      <w:r w:rsidR="005772AB" w:rsidRPr="005772AB">
        <w:rPr>
          <w:rFonts w:ascii="Times New Roman" w:hAnsi="Times New Roman" w:cs="Times New Roman"/>
        </w:rPr>
        <w:t>Siddiqui</w:t>
      </w:r>
      <w:bookmarkEnd w:id="19"/>
      <w:r w:rsidR="0019046C">
        <w:rPr>
          <w:rFonts w:ascii="Times New Roman" w:hAnsi="Times New Roman" w:cs="Times New Roman"/>
        </w:rPr>
        <w:t>.</w:t>
      </w:r>
      <w:r w:rsidR="00880FD1" w:rsidRPr="000C24D8">
        <w:rPr>
          <w:rFonts w:ascii="Times New Roman" w:hAnsi="Times New Roman" w:cs="Times New Roman"/>
        </w:rPr>
        <w:t xml:space="preserve"> All were in favor</w:t>
      </w:r>
      <w:r w:rsidR="001257DB">
        <w:rPr>
          <w:rFonts w:ascii="Times New Roman" w:hAnsi="Times New Roman" w:cs="Times New Roman"/>
        </w:rPr>
        <w:t xml:space="preserve"> and </w:t>
      </w:r>
      <w:r w:rsidR="00880FD1" w:rsidRPr="000C24D8">
        <w:rPr>
          <w:rFonts w:ascii="Times New Roman" w:hAnsi="Times New Roman" w:cs="Times New Roman"/>
        </w:rPr>
        <w:t>none were opposed</w:t>
      </w:r>
      <w:r w:rsidR="00BC17E7">
        <w:rPr>
          <w:rFonts w:ascii="Times New Roman" w:hAnsi="Times New Roman" w:cs="Times New Roman"/>
        </w:rPr>
        <w:t>.</w:t>
      </w:r>
    </w:p>
    <w:bookmarkEnd w:id="18"/>
    <w:p w14:paraId="75D028C9" w14:textId="4B563CC2" w:rsidR="00590EB4" w:rsidRDefault="00217D54" w:rsidP="00D763B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217D54">
        <w:rPr>
          <w:rFonts w:ascii="Times New Roman" w:hAnsi="Times New Roman" w:cs="Times New Roman"/>
        </w:rPr>
        <w:t xml:space="preserve">Vice Chair Dr. Larry Martin </w:t>
      </w:r>
      <w:r w:rsidR="00590EB4">
        <w:rPr>
          <w:rFonts w:ascii="Times New Roman" w:hAnsi="Times New Roman" w:cs="Times New Roman"/>
        </w:rPr>
        <w:t xml:space="preserve">moved to approve the special meeting minutes from </w:t>
      </w:r>
      <w:bookmarkStart w:id="20" w:name="_Hlk190768856"/>
      <w:r>
        <w:rPr>
          <w:rFonts w:ascii="Times New Roman" w:hAnsi="Times New Roman" w:cs="Times New Roman"/>
        </w:rPr>
        <w:t>May 1</w:t>
      </w:r>
      <w:r w:rsidR="001257DB">
        <w:rPr>
          <w:rFonts w:ascii="Times New Roman" w:hAnsi="Times New Roman" w:cs="Times New Roman"/>
        </w:rPr>
        <w:t>, 2025</w:t>
      </w:r>
      <w:bookmarkEnd w:id="20"/>
      <w:r w:rsidR="001257DB">
        <w:rPr>
          <w:rFonts w:ascii="Times New Roman" w:hAnsi="Times New Roman" w:cs="Times New Roman"/>
        </w:rPr>
        <w:t xml:space="preserve">, and </w:t>
      </w:r>
      <w:r w:rsidR="00327308" w:rsidRPr="000C24D8">
        <w:rPr>
          <w:rFonts w:ascii="Times New Roman" w:hAnsi="Times New Roman" w:cs="Times New Roman"/>
        </w:rPr>
        <w:t xml:space="preserve">was seconded by </w:t>
      </w:r>
      <w:r w:rsidR="00701949" w:rsidRPr="00701949">
        <w:rPr>
          <w:rFonts w:ascii="Times New Roman" w:hAnsi="Times New Roman" w:cs="Times New Roman"/>
        </w:rPr>
        <w:t>Kinteshia Scott</w:t>
      </w:r>
      <w:r w:rsidR="00327308">
        <w:rPr>
          <w:rFonts w:ascii="Times New Roman" w:hAnsi="Times New Roman" w:cs="Times New Roman"/>
        </w:rPr>
        <w:t>.</w:t>
      </w:r>
      <w:r w:rsidR="00327308" w:rsidRPr="000C24D8">
        <w:rPr>
          <w:rFonts w:ascii="Times New Roman" w:hAnsi="Times New Roman" w:cs="Times New Roman"/>
        </w:rPr>
        <w:t xml:space="preserve"> </w:t>
      </w:r>
      <w:r w:rsidR="001257DB" w:rsidRPr="000C24D8">
        <w:rPr>
          <w:rFonts w:ascii="Times New Roman" w:hAnsi="Times New Roman" w:cs="Times New Roman"/>
        </w:rPr>
        <w:t>All were in favor</w:t>
      </w:r>
      <w:r w:rsidR="00701949">
        <w:rPr>
          <w:rFonts w:ascii="Times New Roman" w:hAnsi="Times New Roman" w:cs="Times New Roman"/>
        </w:rPr>
        <w:t xml:space="preserve"> and</w:t>
      </w:r>
      <w:r w:rsidR="001257DB" w:rsidRPr="000C24D8">
        <w:rPr>
          <w:rFonts w:ascii="Times New Roman" w:hAnsi="Times New Roman" w:cs="Times New Roman"/>
        </w:rPr>
        <w:t xml:space="preserve"> none were opposed</w:t>
      </w:r>
      <w:r w:rsidR="00A008B6">
        <w:rPr>
          <w:rFonts w:ascii="Times New Roman" w:hAnsi="Times New Roman" w:cs="Times New Roman"/>
        </w:rPr>
        <w:t>.</w:t>
      </w:r>
    </w:p>
    <w:p w14:paraId="6EFB2104" w14:textId="6B139429" w:rsidR="006B351E" w:rsidRDefault="00E050F8" w:rsidP="00B871AD">
      <w:pPr>
        <w:pStyle w:val="Heading1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Approval of B</w:t>
      </w:r>
      <w:r w:rsidR="003C77E5">
        <w:rPr>
          <w:rFonts w:cs="Times New Roman"/>
          <w:sz w:val="22"/>
          <w:szCs w:val="22"/>
        </w:rPr>
        <w:t>enchmark Recommendations</w:t>
      </w:r>
      <w:r>
        <w:rPr>
          <w:rFonts w:cs="Times New Roman"/>
          <w:sz w:val="22"/>
          <w:szCs w:val="22"/>
        </w:rPr>
        <w:t xml:space="preserve"> </w:t>
      </w:r>
    </w:p>
    <w:p w14:paraId="6683C2C2" w14:textId="799A48FB" w:rsidR="0086273A" w:rsidRDefault="00440DC2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45610F">
        <w:rPr>
          <w:rFonts w:ascii="Times New Roman" w:hAnsi="Times New Roman" w:cs="Times New Roman"/>
        </w:rPr>
        <w:t>Chair Jamal Lewis</w:t>
      </w:r>
      <w:r>
        <w:rPr>
          <w:rFonts w:ascii="Times New Roman" w:hAnsi="Times New Roman" w:cs="Times New Roman"/>
        </w:rPr>
        <w:t xml:space="preserve"> </w:t>
      </w:r>
      <w:r w:rsidR="0035733F">
        <w:rPr>
          <w:rFonts w:ascii="Times New Roman" w:hAnsi="Times New Roman" w:cs="Times New Roman"/>
        </w:rPr>
        <w:t>thanked the Board members for providing feedback</w:t>
      </w:r>
      <w:r w:rsidR="006F3609">
        <w:rPr>
          <w:rFonts w:ascii="Times New Roman" w:hAnsi="Times New Roman" w:cs="Times New Roman"/>
        </w:rPr>
        <w:t xml:space="preserve"> and helping </w:t>
      </w:r>
      <w:r w:rsidR="0086273A">
        <w:rPr>
          <w:rFonts w:ascii="Times New Roman" w:hAnsi="Times New Roman" w:cs="Times New Roman"/>
        </w:rPr>
        <w:t>to finalize</w:t>
      </w:r>
      <w:r w:rsidR="006F3609">
        <w:rPr>
          <w:rFonts w:ascii="Times New Roman" w:hAnsi="Times New Roman" w:cs="Times New Roman"/>
        </w:rPr>
        <w:t xml:space="preserve"> the benchmark recommendations for the next DCSEU </w:t>
      </w:r>
      <w:r w:rsidR="0086273A">
        <w:rPr>
          <w:rFonts w:ascii="Times New Roman" w:hAnsi="Times New Roman" w:cs="Times New Roman"/>
        </w:rPr>
        <w:t>contract.</w:t>
      </w:r>
    </w:p>
    <w:p w14:paraId="03370C87" w14:textId="3060C7E5" w:rsidR="0086273A" w:rsidRDefault="0086273A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FE0C86">
        <w:rPr>
          <w:rFonts w:ascii="Times New Roman" w:hAnsi="Times New Roman" w:cs="Times New Roman"/>
        </w:rPr>
        <w:t>Vice Chair Dr. Larry Martin</w:t>
      </w:r>
      <w:r>
        <w:rPr>
          <w:rFonts w:ascii="Times New Roman" w:hAnsi="Times New Roman" w:cs="Times New Roman"/>
        </w:rPr>
        <w:t xml:space="preserve"> thanked Dr. Lance Loncke for the </w:t>
      </w:r>
      <w:r w:rsidR="00800F52">
        <w:rPr>
          <w:rFonts w:ascii="Times New Roman" w:hAnsi="Times New Roman" w:cs="Times New Roman"/>
        </w:rPr>
        <w:t>time and information he provided during the seven special meetings.</w:t>
      </w:r>
    </w:p>
    <w:p w14:paraId="13536178" w14:textId="0749EDAE" w:rsidR="00491A01" w:rsidRPr="00491A01" w:rsidRDefault="00491A01" w:rsidP="00491A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491A01">
        <w:rPr>
          <w:rFonts w:ascii="Times New Roman" w:hAnsi="Times New Roman" w:cs="Times New Roman"/>
        </w:rPr>
        <w:t xml:space="preserve">Chair Jamal Lewis moved to approve the </w:t>
      </w:r>
      <w:r>
        <w:rPr>
          <w:rFonts w:ascii="Times New Roman" w:hAnsi="Times New Roman" w:cs="Times New Roman"/>
        </w:rPr>
        <w:t>Boards benchmark recommendations</w:t>
      </w:r>
      <w:r w:rsidRPr="00491A01">
        <w:rPr>
          <w:rFonts w:ascii="Times New Roman" w:hAnsi="Times New Roman" w:cs="Times New Roman"/>
        </w:rPr>
        <w:t xml:space="preserve"> and was seconded by </w:t>
      </w:r>
      <w:r w:rsidR="00404A7E" w:rsidRPr="00404A7E">
        <w:rPr>
          <w:rFonts w:ascii="Times New Roman" w:hAnsi="Times New Roman" w:cs="Times New Roman"/>
        </w:rPr>
        <w:t>Vice Chair Dr. Larry Martin</w:t>
      </w:r>
      <w:r w:rsidRPr="00491A01">
        <w:rPr>
          <w:rFonts w:ascii="Times New Roman" w:hAnsi="Times New Roman" w:cs="Times New Roman"/>
        </w:rPr>
        <w:t>. All were in favor and none were opposed.</w:t>
      </w:r>
    </w:p>
    <w:p w14:paraId="56A2A04B" w14:textId="35B965B9" w:rsidR="00C70807" w:rsidRDefault="00C70807" w:rsidP="00C70807">
      <w:pPr>
        <w:pStyle w:val="Heading1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DCSEU </w:t>
      </w:r>
      <w:r w:rsidR="00440DC2">
        <w:rPr>
          <w:rFonts w:cs="Times New Roman"/>
          <w:sz w:val="22"/>
          <w:szCs w:val="22"/>
        </w:rPr>
        <w:t xml:space="preserve">FY25 Q2 Review </w:t>
      </w:r>
    </w:p>
    <w:p w14:paraId="7C90A530" w14:textId="1D16D28A" w:rsidR="00BB19E6" w:rsidRDefault="00BB19E6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BB19E6">
        <w:rPr>
          <w:rFonts w:ascii="Times New Roman" w:hAnsi="Times New Roman" w:cs="Times New Roman"/>
        </w:rPr>
        <w:t>Director Ben Burdick (DCSEU)</w:t>
      </w:r>
      <w:r w:rsidR="007B45F0">
        <w:rPr>
          <w:rFonts w:ascii="Times New Roman" w:hAnsi="Times New Roman" w:cs="Times New Roman"/>
        </w:rPr>
        <w:t xml:space="preserve"> shared that after eight years of serving as the DCSEU Director of Finance</w:t>
      </w:r>
      <w:r w:rsidR="00934CA3">
        <w:rPr>
          <w:rFonts w:ascii="Times New Roman" w:hAnsi="Times New Roman" w:cs="Times New Roman"/>
        </w:rPr>
        <w:t>,</w:t>
      </w:r>
      <w:r w:rsidR="007B45F0">
        <w:rPr>
          <w:rFonts w:ascii="Times New Roman" w:hAnsi="Times New Roman" w:cs="Times New Roman"/>
        </w:rPr>
        <w:t xml:space="preserve"> Angela</w:t>
      </w:r>
      <w:r w:rsidR="00D536C8">
        <w:rPr>
          <w:rFonts w:ascii="Times New Roman" w:hAnsi="Times New Roman" w:cs="Times New Roman"/>
        </w:rPr>
        <w:t xml:space="preserve"> Johnson would be stepping down on Friday, May </w:t>
      </w:r>
      <w:r w:rsidR="00934CA3">
        <w:rPr>
          <w:rFonts w:ascii="Times New Roman" w:hAnsi="Times New Roman" w:cs="Times New Roman"/>
        </w:rPr>
        <w:t>1</w:t>
      </w:r>
      <w:r w:rsidR="00D536C8">
        <w:rPr>
          <w:rFonts w:ascii="Times New Roman" w:hAnsi="Times New Roman" w:cs="Times New Roman"/>
        </w:rPr>
        <w:t>6, 2025.</w:t>
      </w:r>
      <w:r w:rsidR="00934CA3">
        <w:rPr>
          <w:rFonts w:ascii="Times New Roman" w:hAnsi="Times New Roman" w:cs="Times New Roman"/>
        </w:rPr>
        <w:t xml:space="preserve"> Ben also</w:t>
      </w:r>
      <w:r w:rsidR="00563846">
        <w:rPr>
          <w:rFonts w:ascii="Times New Roman" w:hAnsi="Times New Roman" w:cs="Times New Roman"/>
        </w:rPr>
        <w:t xml:space="preserve"> mentioned that Tamara Christopher would be stepping in as the new Director of Finance.</w:t>
      </w:r>
    </w:p>
    <w:p w14:paraId="722F0DC6" w14:textId="75E62F4E" w:rsidR="00D536C8" w:rsidRDefault="00D536C8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Board</w:t>
      </w:r>
      <w:r w:rsidR="00563846">
        <w:rPr>
          <w:rFonts w:ascii="Times New Roman" w:hAnsi="Times New Roman" w:cs="Times New Roman"/>
        </w:rPr>
        <w:t xml:space="preserve"> thank</w:t>
      </w:r>
      <w:r w:rsidR="00FE12A6">
        <w:rPr>
          <w:rFonts w:ascii="Times New Roman" w:hAnsi="Times New Roman" w:cs="Times New Roman"/>
        </w:rPr>
        <w:t>ed</w:t>
      </w:r>
      <w:r w:rsidR="00563846">
        <w:rPr>
          <w:rFonts w:ascii="Times New Roman" w:hAnsi="Times New Roman" w:cs="Times New Roman"/>
        </w:rPr>
        <w:t xml:space="preserve"> Angela</w:t>
      </w:r>
      <w:r w:rsidR="00E711F8">
        <w:rPr>
          <w:rFonts w:ascii="Times New Roman" w:hAnsi="Times New Roman" w:cs="Times New Roman"/>
        </w:rPr>
        <w:t xml:space="preserve"> for her dedication to the District and wished her well on her retirement.</w:t>
      </w:r>
      <w:r w:rsidR="00FE12A6">
        <w:rPr>
          <w:rFonts w:ascii="Times New Roman" w:hAnsi="Times New Roman" w:cs="Times New Roman"/>
        </w:rPr>
        <w:t xml:space="preserve"> The Board congratulated Tamara on her new role</w:t>
      </w:r>
      <w:r w:rsidR="00C555D9">
        <w:rPr>
          <w:rFonts w:ascii="Times New Roman" w:hAnsi="Times New Roman" w:cs="Times New Roman"/>
        </w:rPr>
        <w:t>.</w:t>
      </w:r>
    </w:p>
    <w:p w14:paraId="686EAA24" w14:textId="01999909" w:rsidR="00440DC2" w:rsidRPr="00E54C81" w:rsidRDefault="00E54C81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</w:rPr>
        <w:t>Director</w:t>
      </w:r>
      <w:r w:rsidR="009468B0" w:rsidRPr="00E54C81">
        <w:rPr>
          <w:rFonts w:ascii="Times New Roman" w:hAnsi="Times New Roman" w:cs="Times New Roman"/>
        </w:rPr>
        <w:t xml:space="preserve"> Ben Burdick (DCSEU)</w:t>
      </w:r>
      <w:r w:rsidR="00C631F4" w:rsidRPr="00E54C81">
        <w:rPr>
          <w:rFonts w:ascii="Times New Roman" w:hAnsi="Times New Roman" w:cs="Times New Roman"/>
        </w:rPr>
        <w:t xml:space="preserve"> presented the following slides:</w:t>
      </w:r>
    </w:p>
    <w:p w14:paraId="0EE1F77B" w14:textId="3C82E9EC" w:rsidR="00C631F4" w:rsidRDefault="00C631F4" w:rsidP="00C555D9">
      <w:pPr>
        <w:jc w:val="center"/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  <w:noProof/>
        </w:rPr>
        <w:drawing>
          <wp:inline distT="0" distB="0" distL="0" distR="0" wp14:anchorId="0554E15F" wp14:editId="33D128C0">
            <wp:extent cx="4562462" cy="2219325"/>
            <wp:effectExtent l="0" t="0" r="0" b="0"/>
            <wp:docPr id="1778280317" name="Picture 1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80317" name="Picture 1" descr="A picture containing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4617" cy="223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9742B" w14:textId="7E17A7A5" w:rsidR="00141934" w:rsidRDefault="00812F33" w:rsidP="00C555D9">
      <w:pPr>
        <w:jc w:val="center"/>
        <w:rPr>
          <w:rFonts w:ascii="Times New Roman" w:hAnsi="Times New Roman" w:cs="Times New Roman"/>
        </w:rPr>
      </w:pPr>
      <w:r w:rsidRPr="00812F3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875EEC" wp14:editId="2C1DAC3D">
            <wp:extent cx="3324225" cy="2159326"/>
            <wp:effectExtent l="0" t="0" r="0" b="0"/>
            <wp:docPr id="366038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382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9015" cy="216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CC82" w14:textId="5A2095B3" w:rsidR="00507629" w:rsidRDefault="00507629" w:rsidP="00C555D9">
      <w:pPr>
        <w:jc w:val="center"/>
        <w:rPr>
          <w:rFonts w:ascii="Times New Roman" w:hAnsi="Times New Roman" w:cs="Times New Roman"/>
        </w:rPr>
      </w:pPr>
      <w:r w:rsidRPr="00507629">
        <w:rPr>
          <w:rFonts w:ascii="Times New Roman" w:hAnsi="Times New Roman" w:cs="Times New Roman"/>
          <w:noProof/>
        </w:rPr>
        <w:drawing>
          <wp:inline distT="0" distB="0" distL="0" distR="0" wp14:anchorId="2F1BCE9E" wp14:editId="5D5D3746">
            <wp:extent cx="6446287" cy="3648075"/>
            <wp:effectExtent l="0" t="0" r="0" b="0"/>
            <wp:docPr id="2118104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0430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9947" cy="365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32695" w14:textId="501CEA47" w:rsidR="002F1C3C" w:rsidRDefault="002F1C3C" w:rsidP="002F1C3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Pat</w:t>
      </w:r>
      <w:r w:rsidR="00137A75">
        <w:rPr>
          <w:rFonts w:ascii="Times New Roman" w:hAnsi="Times New Roman" w:cs="Times New Roman"/>
        </w:rPr>
        <w:t xml:space="preserve">ti Boyd (DCSEU) shared that the number of deep energy retrofit projects is greater than </w:t>
      </w:r>
      <w:r w:rsidR="005C3178">
        <w:rPr>
          <w:rFonts w:ascii="Times New Roman" w:hAnsi="Times New Roman" w:cs="Times New Roman"/>
        </w:rPr>
        <w:t>seven</w:t>
      </w:r>
      <w:r w:rsidR="009A30AA">
        <w:rPr>
          <w:rFonts w:ascii="Times New Roman" w:hAnsi="Times New Roman" w:cs="Times New Roman"/>
        </w:rPr>
        <w:t>, but the</w:t>
      </w:r>
      <w:r w:rsidR="00B47AA1">
        <w:rPr>
          <w:rFonts w:ascii="Times New Roman" w:hAnsi="Times New Roman" w:cs="Times New Roman"/>
        </w:rPr>
        <w:t>re is something goin</w:t>
      </w:r>
      <w:r w:rsidR="001E69C8">
        <w:rPr>
          <w:rFonts w:ascii="Times New Roman" w:hAnsi="Times New Roman" w:cs="Times New Roman"/>
        </w:rPr>
        <w:t>g</w:t>
      </w:r>
      <w:r w:rsidR="00B47AA1">
        <w:rPr>
          <w:rFonts w:ascii="Times New Roman" w:hAnsi="Times New Roman" w:cs="Times New Roman"/>
        </w:rPr>
        <w:t xml:space="preserve"> wrong w</w:t>
      </w:r>
      <w:r w:rsidR="005D376C">
        <w:rPr>
          <w:rFonts w:ascii="Times New Roman" w:hAnsi="Times New Roman" w:cs="Times New Roman"/>
        </w:rPr>
        <w:t>ith the API connect t</w:t>
      </w:r>
      <w:r w:rsidR="00F3408C">
        <w:rPr>
          <w:rFonts w:ascii="Times New Roman" w:hAnsi="Times New Roman" w:cs="Times New Roman"/>
        </w:rPr>
        <w:t>o</w:t>
      </w:r>
      <w:r w:rsidR="00B47AA1">
        <w:rPr>
          <w:rFonts w:ascii="Times New Roman" w:hAnsi="Times New Roman" w:cs="Times New Roman"/>
        </w:rPr>
        <w:t xml:space="preserve"> the </w:t>
      </w:r>
      <w:r w:rsidR="00F3408C">
        <w:rPr>
          <w:rFonts w:ascii="Times New Roman" w:hAnsi="Times New Roman" w:cs="Times New Roman"/>
        </w:rPr>
        <w:t xml:space="preserve">U.S. DOE </w:t>
      </w:r>
      <w:r w:rsidR="00F3408C" w:rsidRPr="00F3408C">
        <w:rPr>
          <w:rFonts w:ascii="Times New Roman" w:hAnsi="Times New Roman" w:cs="Times New Roman"/>
        </w:rPr>
        <w:t>Standard Energy Efficiency Data (SEED) Platform</w:t>
      </w:r>
      <w:r w:rsidR="001E62A1">
        <w:rPr>
          <w:rFonts w:ascii="Times New Roman" w:hAnsi="Times New Roman" w:cs="Times New Roman"/>
        </w:rPr>
        <w:t>. Patti shared that she would be putting together a presentation</w:t>
      </w:r>
      <w:r w:rsidR="00F8005F">
        <w:rPr>
          <w:rFonts w:ascii="Times New Roman" w:hAnsi="Times New Roman" w:cs="Times New Roman"/>
        </w:rPr>
        <w:t xml:space="preserve"> outlining the issue and </w:t>
      </w:r>
      <w:r w:rsidR="001B13DB">
        <w:rPr>
          <w:rFonts w:ascii="Times New Roman" w:hAnsi="Times New Roman" w:cs="Times New Roman"/>
        </w:rPr>
        <w:t>solution.</w:t>
      </w:r>
    </w:p>
    <w:p w14:paraId="46E1C24E" w14:textId="6FA4FC39" w:rsidR="001B13DB" w:rsidRDefault="001B13DB" w:rsidP="002F1C3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Chair Jamal Lewis </w:t>
      </w:r>
      <w:r w:rsidR="00F87EB1">
        <w:rPr>
          <w:rFonts w:ascii="Times New Roman" w:hAnsi="Times New Roman" w:cs="Times New Roman"/>
        </w:rPr>
        <w:t>requested</w:t>
      </w:r>
      <w:r w:rsidR="003D6F2F">
        <w:rPr>
          <w:rFonts w:ascii="Times New Roman" w:hAnsi="Times New Roman" w:cs="Times New Roman"/>
        </w:rPr>
        <w:t xml:space="preserve"> the Board be informed once Patti discovered more</w:t>
      </w:r>
      <w:r w:rsidR="00BB604C">
        <w:rPr>
          <w:rFonts w:ascii="Times New Roman" w:hAnsi="Times New Roman" w:cs="Times New Roman"/>
        </w:rPr>
        <w:t xml:space="preserve"> about the error with SEED</w:t>
      </w:r>
      <w:r w:rsidR="004A0073">
        <w:rPr>
          <w:rFonts w:ascii="Times New Roman" w:hAnsi="Times New Roman" w:cs="Times New Roman"/>
        </w:rPr>
        <w:t>.</w:t>
      </w:r>
    </w:p>
    <w:p w14:paraId="1CDB9912" w14:textId="5855162C" w:rsidR="009E3818" w:rsidRPr="002F1C3C" w:rsidRDefault="00FA705F" w:rsidP="002F1C3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B19E6">
        <w:rPr>
          <w:rFonts w:ascii="Times New Roman" w:hAnsi="Times New Roman" w:cs="Times New Roman"/>
        </w:rPr>
        <w:t>Director Ben Burdick (DCSEU)</w:t>
      </w:r>
      <w:r>
        <w:rPr>
          <w:rFonts w:ascii="Times New Roman" w:hAnsi="Times New Roman" w:cs="Times New Roman"/>
        </w:rPr>
        <w:t xml:space="preserve"> explained that there are</w:t>
      </w:r>
      <w:r w:rsidR="00440838">
        <w:rPr>
          <w:rFonts w:ascii="Times New Roman" w:hAnsi="Times New Roman" w:cs="Times New Roman"/>
        </w:rPr>
        <w:t xml:space="preserve"> roughly 400 buildings where there are duplicate datasets which is creating </w:t>
      </w:r>
      <w:r w:rsidR="001E75F0">
        <w:rPr>
          <w:rFonts w:ascii="Times New Roman" w:hAnsi="Times New Roman" w:cs="Times New Roman"/>
        </w:rPr>
        <w:t>discrepancies when comparing to benchmark data</w:t>
      </w:r>
      <w:r w:rsidR="00FB0563">
        <w:rPr>
          <w:rFonts w:ascii="Times New Roman" w:hAnsi="Times New Roman" w:cs="Times New Roman"/>
        </w:rPr>
        <w:t>.</w:t>
      </w:r>
    </w:p>
    <w:p w14:paraId="6482C8D9" w14:textId="3388EB2F" w:rsidR="00EB77CE" w:rsidRPr="00E54C81" w:rsidRDefault="00EB77CE" w:rsidP="00C555D9">
      <w:pPr>
        <w:jc w:val="center"/>
        <w:rPr>
          <w:rFonts w:ascii="Times New Roman" w:hAnsi="Times New Roman" w:cs="Times New Roman"/>
        </w:rPr>
      </w:pPr>
      <w:r w:rsidRPr="00EB77C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6B341BE" wp14:editId="2F8C3E74">
            <wp:extent cx="5943600" cy="2124075"/>
            <wp:effectExtent l="0" t="0" r="0" b="9525"/>
            <wp:docPr id="1669005039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05039" name="Picture 1" descr="Table&#10;&#10;AI-generated content may be incorrect."/>
                    <pic:cNvPicPr/>
                  </pic:nvPicPr>
                  <pic:blipFill rotWithShape="1">
                    <a:blip r:embed="rId11"/>
                    <a:srcRect b="21937"/>
                    <a:stretch/>
                  </pic:blipFill>
                  <pic:spPr bwMode="auto">
                    <a:xfrm>
                      <a:off x="0" y="0"/>
                      <a:ext cx="594360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6D98F" w14:textId="30D2946B" w:rsidR="004B3690" w:rsidRPr="004B3690" w:rsidRDefault="00E96003" w:rsidP="00E96003">
      <w:pPr>
        <w:jc w:val="center"/>
        <w:rPr>
          <w:rFonts w:ascii="Times New Roman" w:hAnsi="Times New Roman" w:cs="Times New Roman"/>
        </w:rPr>
      </w:pPr>
      <w:r w:rsidRPr="00E96003">
        <w:rPr>
          <w:rFonts w:ascii="Times New Roman" w:hAnsi="Times New Roman" w:cs="Times New Roman"/>
          <w:noProof/>
        </w:rPr>
        <w:drawing>
          <wp:inline distT="0" distB="0" distL="0" distR="0" wp14:anchorId="19949F4B" wp14:editId="3DC31E87">
            <wp:extent cx="3639393" cy="3124200"/>
            <wp:effectExtent l="0" t="0" r="0" b="0"/>
            <wp:docPr id="931493544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493544" name="Picture 1" descr="Graphical user interface, applicatio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1095" cy="313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599B8" w14:textId="2278254D" w:rsidR="006B7917" w:rsidRPr="00E54C81" w:rsidRDefault="006B7917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</w:rPr>
        <w:t>Crystal McDonald</w:t>
      </w:r>
      <w:r w:rsidR="0080377D">
        <w:rPr>
          <w:rFonts w:ascii="Times New Roman" w:hAnsi="Times New Roman" w:cs="Times New Roman"/>
        </w:rPr>
        <w:t xml:space="preserve"> (DCSEU)</w:t>
      </w:r>
      <w:r w:rsidRPr="00E54C81">
        <w:rPr>
          <w:rFonts w:ascii="Times New Roman" w:hAnsi="Times New Roman" w:cs="Times New Roman"/>
        </w:rPr>
        <w:t xml:space="preserve"> presented on the following slides:</w:t>
      </w:r>
    </w:p>
    <w:p w14:paraId="5058AAE4" w14:textId="49D10B98" w:rsidR="006B7917" w:rsidRPr="00E54C81" w:rsidRDefault="009468B0" w:rsidP="00FD7BF9">
      <w:pPr>
        <w:pStyle w:val="ListParagraph"/>
        <w:jc w:val="center"/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  <w:noProof/>
        </w:rPr>
        <w:drawing>
          <wp:inline distT="0" distB="0" distL="0" distR="0" wp14:anchorId="73B6A3A7" wp14:editId="388893EC">
            <wp:extent cx="4718304" cy="2292612"/>
            <wp:effectExtent l="0" t="0" r="6350" b="0"/>
            <wp:docPr id="1274412598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12598" name="Picture 1" descr="Tabl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9917" cy="230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C7490" w14:textId="77777777" w:rsidR="002C022B" w:rsidRDefault="009468B0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</w:rPr>
        <w:lastRenderedPageBreak/>
        <w:t xml:space="preserve">Chair Jamal </w:t>
      </w:r>
      <w:r w:rsidR="00FD7BF9">
        <w:rPr>
          <w:rFonts w:ascii="Times New Roman" w:hAnsi="Times New Roman" w:cs="Times New Roman"/>
        </w:rPr>
        <w:t>L</w:t>
      </w:r>
      <w:r w:rsidRPr="00E54C81">
        <w:rPr>
          <w:rFonts w:ascii="Times New Roman" w:hAnsi="Times New Roman" w:cs="Times New Roman"/>
        </w:rPr>
        <w:t xml:space="preserve">ewis asked </w:t>
      </w:r>
      <w:r w:rsidR="002C022B" w:rsidRPr="002C022B">
        <w:rPr>
          <w:rFonts w:ascii="Times New Roman" w:hAnsi="Times New Roman" w:cs="Times New Roman"/>
        </w:rPr>
        <w:t>Sidra Siddiqui</w:t>
      </w:r>
      <w:r w:rsidR="007A6A2D" w:rsidRPr="00E54C81">
        <w:rPr>
          <w:rFonts w:ascii="Times New Roman" w:hAnsi="Times New Roman" w:cs="Times New Roman"/>
        </w:rPr>
        <w:t xml:space="preserve"> if she has been working with DCSEU on the resources for houses of worship. </w:t>
      </w:r>
    </w:p>
    <w:p w14:paraId="48BDAC76" w14:textId="56194502" w:rsidR="009468B0" w:rsidRPr="00E54C81" w:rsidRDefault="002C022B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2C022B">
        <w:rPr>
          <w:rFonts w:ascii="Times New Roman" w:hAnsi="Times New Roman" w:cs="Times New Roman"/>
        </w:rPr>
        <w:t>Sidra Siddiqui</w:t>
      </w:r>
      <w:r w:rsidR="007A6A2D" w:rsidRPr="00E54C81">
        <w:rPr>
          <w:rFonts w:ascii="Times New Roman" w:hAnsi="Times New Roman" w:cs="Times New Roman"/>
        </w:rPr>
        <w:t xml:space="preserve"> confirmed</w:t>
      </w:r>
      <w:r w:rsidR="002F7FBD">
        <w:rPr>
          <w:rFonts w:ascii="Times New Roman" w:hAnsi="Times New Roman" w:cs="Times New Roman"/>
        </w:rPr>
        <w:t xml:space="preserve"> she had been in contact with DCSEU and highlighted how Interfaith Power and Light ha</w:t>
      </w:r>
      <w:r w:rsidR="00324290">
        <w:rPr>
          <w:rFonts w:ascii="Times New Roman" w:hAnsi="Times New Roman" w:cs="Times New Roman"/>
        </w:rPr>
        <w:t>d</w:t>
      </w:r>
      <w:r w:rsidR="002F7FBD">
        <w:rPr>
          <w:rFonts w:ascii="Times New Roman" w:hAnsi="Times New Roman" w:cs="Times New Roman"/>
        </w:rPr>
        <w:t xml:space="preserve"> been</w:t>
      </w:r>
      <w:r w:rsidR="00A35226">
        <w:rPr>
          <w:rFonts w:ascii="Times New Roman" w:hAnsi="Times New Roman" w:cs="Times New Roman"/>
        </w:rPr>
        <w:t xml:space="preserve"> looped in</w:t>
      </w:r>
      <w:r w:rsidR="00324290">
        <w:rPr>
          <w:rFonts w:ascii="Times New Roman" w:hAnsi="Times New Roman" w:cs="Times New Roman"/>
        </w:rPr>
        <w:t>to the conversations</w:t>
      </w:r>
      <w:r w:rsidR="00A35226">
        <w:rPr>
          <w:rFonts w:ascii="Times New Roman" w:hAnsi="Times New Roman" w:cs="Times New Roman"/>
        </w:rPr>
        <w:t xml:space="preserve"> as well.</w:t>
      </w:r>
    </w:p>
    <w:p w14:paraId="24C2D12C" w14:textId="7E6103AA" w:rsidR="007A6A2D" w:rsidRPr="00E54C81" w:rsidRDefault="007A6A2D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</w:rPr>
        <w:t>Vi</w:t>
      </w:r>
      <w:r w:rsidR="00053A96">
        <w:rPr>
          <w:rFonts w:ascii="Times New Roman" w:hAnsi="Times New Roman" w:cs="Times New Roman"/>
        </w:rPr>
        <w:t>c</w:t>
      </w:r>
      <w:r w:rsidRPr="00E54C81">
        <w:rPr>
          <w:rFonts w:ascii="Times New Roman" w:hAnsi="Times New Roman" w:cs="Times New Roman"/>
        </w:rPr>
        <w:t>e Chair Dr. Larry Mart</w:t>
      </w:r>
      <w:r w:rsidR="00324290">
        <w:rPr>
          <w:rFonts w:ascii="Times New Roman" w:hAnsi="Times New Roman" w:cs="Times New Roman"/>
        </w:rPr>
        <w:t>in a</w:t>
      </w:r>
      <w:r w:rsidRPr="00E54C81">
        <w:rPr>
          <w:rFonts w:ascii="Times New Roman" w:hAnsi="Times New Roman" w:cs="Times New Roman"/>
        </w:rPr>
        <w:t xml:space="preserve">sked for an example of what is being done with the </w:t>
      </w:r>
      <w:r w:rsidR="00B41E6C">
        <w:rPr>
          <w:rFonts w:ascii="Times New Roman" w:hAnsi="Times New Roman" w:cs="Times New Roman"/>
        </w:rPr>
        <w:t>SETF commercial custom</w:t>
      </w:r>
      <w:r w:rsidR="00324290">
        <w:rPr>
          <w:rFonts w:ascii="Times New Roman" w:hAnsi="Times New Roman" w:cs="Times New Roman"/>
        </w:rPr>
        <w:t xml:space="preserve"> projects</w:t>
      </w:r>
      <w:r w:rsidR="00053A96">
        <w:rPr>
          <w:rFonts w:ascii="Times New Roman" w:hAnsi="Times New Roman" w:cs="Times New Roman"/>
        </w:rPr>
        <w:t>. Dr. Martin inquired</w:t>
      </w:r>
      <w:r w:rsidR="008F2A7D">
        <w:rPr>
          <w:rFonts w:ascii="Times New Roman" w:hAnsi="Times New Roman" w:cs="Times New Roman"/>
        </w:rPr>
        <w:t xml:space="preserve"> about the most common projects seen.</w:t>
      </w:r>
      <w:r w:rsidR="000F2DFC" w:rsidRPr="00E54C81">
        <w:rPr>
          <w:rFonts w:ascii="Times New Roman" w:hAnsi="Times New Roman" w:cs="Times New Roman"/>
        </w:rPr>
        <w:t xml:space="preserve"> </w:t>
      </w:r>
    </w:p>
    <w:p w14:paraId="5A8E64FE" w14:textId="68CDBE4C" w:rsidR="000F2DFC" w:rsidRPr="00E54C81" w:rsidRDefault="00D837E9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D837E9">
        <w:rPr>
          <w:rFonts w:ascii="Times New Roman" w:hAnsi="Times New Roman" w:cs="Times New Roman"/>
        </w:rPr>
        <w:t>Crystal McDonald</w:t>
      </w:r>
      <w:r w:rsidR="000F2DFC" w:rsidRPr="00E54C81">
        <w:rPr>
          <w:rFonts w:ascii="Times New Roman" w:hAnsi="Times New Roman" w:cs="Times New Roman"/>
        </w:rPr>
        <w:t xml:space="preserve"> shared </w:t>
      </w:r>
      <w:r>
        <w:rPr>
          <w:rFonts w:ascii="Times New Roman" w:hAnsi="Times New Roman" w:cs="Times New Roman"/>
        </w:rPr>
        <w:t xml:space="preserve">that </w:t>
      </w:r>
      <w:r w:rsidR="00F05D84">
        <w:rPr>
          <w:rFonts w:ascii="Times New Roman" w:hAnsi="Times New Roman" w:cs="Times New Roman"/>
        </w:rPr>
        <w:t>several</w:t>
      </w:r>
      <w:r>
        <w:rPr>
          <w:rFonts w:ascii="Times New Roman" w:hAnsi="Times New Roman" w:cs="Times New Roman"/>
        </w:rPr>
        <w:t xml:space="preserve"> </w:t>
      </w:r>
      <w:r w:rsidR="00BA7EC9">
        <w:rPr>
          <w:rFonts w:ascii="Times New Roman" w:hAnsi="Times New Roman" w:cs="Times New Roman"/>
        </w:rPr>
        <w:t>common technologies</w:t>
      </w:r>
      <w:r w:rsidR="00F05D84">
        <w:rPr>
          <w:rFonts w:ascii="Times New Roman" w:hAnsi="Times New Roman" w:cs="Times New Roman"/>
        </w:rPr>
        <w:t xml:space="preserve"> include</w:t>
      </w:r>
      <w:r w:rsidR="00BA7EC9">
        <w:rPr>
          <w:rFonts w:ascii="Times New Roman" w:hAnsi="Times New Roman" w:cs="Times New Roman"/>
        </w:rPr>
        <w:t xml:space="preserve"> </w:t>
      </w:r>
      <w:r w:rsidR="000F2DFC" w:rsidRPr="00E54C81">
        <w:rPr>
          <w:rFonts w:ascii="Times New Roman" w:hAnsi="Times New Roman" w:cs="Times New Roman"/>
        </w:rPr>
        <w:t>chiller</w:t>
      </w:r>
      <w:r w:rsidR="00BA7EC9">
        <w:rPr>
          <w:rFonts w:ascii="Times New Roman" w:hAnsi="Times New Roman" w:cs="Times New Roman"/>
        </w:rPr>
        <w:t>s</w:t>
      </w:r>
      <w:r w:rsidR="000F2DFC" w:rsidRPr="00E54C81">
        <w:rPr>
          <w:rFonts w:ascii="Times New Roman" w:hAnsi="Times New Roman" w:cs="Times New Roman"/>
        </w:rPr>
        <w:t xml:space="preserve">, </w:t>
      </w:r>
      <w:r w:rsidR="00F21279">
        <w:rPr>
          <w:rFonts w:ascii="Times New Roman" w:hAnsi="Times New Roman" w:cs="Times New Roman"/>
        </w:rPr>
        <w:t>variable frequency drives (</w:t>
      </w:r>
      <w:r w:rsidR="000F2DFC" w:rsidRPr="00E54C81">
        <w:rPr>
          <w:rFonts w:ascii="Times New Roman" w:hAnsi="Times New Roman" w:cs="Times New Roman"/>
        </w:rPr>
        <w:t>VFDs</w:t>
      </w:r>
      <w:r w:rsidR="00F21279">
        <w:rPr>
          <w:rFonts w:ascii="Times New Roman" w:hAnsi="Times New Roman" w:cs="Times New Roman"/>
        </w:rPr>
        <w:t>)</w:t>
      </w:r>
      <w:r w:rsidR="000F2DFC" w:rsidRPr="00E54C81">
        <w:rPr>
          <w:rFonts w:ascii="Times New Roman" w:hAnsi="Times New Roman" w:cs="Times New Roman"/>
        </w:rPr>
        <w:t xml:space="preserve">, solar, </w:t>
      </w:r>
      <w:r w:rsidR="00F21279">
        <w:rPr>
          <w:rFonts w:ascii="Times New Roman" w:hAnsi="Times New Roman" w:cs="Times New Roman"/>
        </w:rPr>
        <w:t xml:space="preserve">HVAC equipment, </w:t>
      </w:r>
      <w:r w:rsidR="00C33348">
        <w:rPr>
          <w:rFonts w:ascii="Times New Roman" w:hAnsi="Times New Roman" w:cs="Times New Roman"/>
        </w:rPr>
        <w:t xml:space="preserve">and </w:t>
      </w:r>
      <w:r w:rsidR="000F2DFC" w:rsidRPr="00E54C81">
        <w:rPr>
          <w:rFonts w:ascii="Times New Roman" w:hAnsi="Times New Roman" w:cs="Times New Roman"/>
        </w:rPr>
        <w:t>new construction with LEED certification</w:t>
      </w:r>
      <w:r w:rsidR="00E96A58" w:rsidRPr="00E54C81">
        <w:rPr>
          <w:rFonts w:ascii="Times New Roman" w:hAnsi="Times New Roman" w:cs="Times New Roman"/>
        </w:rPr>
        <w:t>.</w:t>
      </w:r>
    </w:p>
    <w:p w14:paraId="4FC0DDCD" w14:textId="68F30952" w:rsidR="00E12C96" w:rsidRPr="00E54C81" w:rsidRDefault="00E12C96" w:rsidP="00E12C96">
      <w:pPr>
        <w:ind w:left="360"/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  <w:noProof/>
        </w:rPr>
        <w:drawing>
          <wp:inline distT="0" distB="0" distL="0" distR="0" wp14:anchorId="4EB96B53" wp14:editId="5AB1CB9C">
            <wp:extent cx="5180945" cy="2779776"/>
            <wp:effectExtent l="0" t="0" r="1270" b="1905"/>
            <wp:docPr id="1803160206" name="Picture 1" descr="A picture containing time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60206" name="Picture 1" descr="A picture containing timelin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6264" cy="27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3F4D5" w14:textId="650D644D" w:rsidR="00E96A58" w:rsidRPr="00E54C81" w:rsidRDefault="00A703E4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Director Ben Burdick shared that</w:t>
      </w:r>
      <w:r w:rsidR="00BB055C">
        <w:rPr>
          <w:rFonts w:ascii="Times New Roman" w:hAnsi="Times New Roman" w:cs="Times New Roman"/>
        </w:rPr>
        <w:t xml:space="preserve"> the team is on</w:t>
      </w:r>
      <w:r w:rsidR="005417B8">
        <w:rPr>
          <w:rFonts w:ascii="Times New Roman" w:hAnsi="Times New Roman" w:cs="Times New Roman"/>
        </w:rPr>
        <w:t xml:space="preserve"> track to meeting its</w:t>
      </w:r>
      <w:r w:rsidR="00B76331">
        <w:rPr>
          <w:rFonts w:ascii="Times New Roman" w:hAnsi="Times New Roman" w:cs="Times New Roman"/>
        </w:rPr>
        <w:t xml:space="preserve"> low income</w:t>
      </w:r>
      <w:r w:rsidR="00CF61E4">
        <w:rPr>
          <w:rFonts w:ascii="Times New Roman" w:hAnsi="Times New Roman" w:cs="Times New Roman"/>
        </w:rPr>
        <w:t xml:space="preserve"> target. </w:t>
      </w:r>
    </w:p>
    <w:p w14:paraId="1FB3BF7F" w14:textId="67B01CD5" w:rsidR="00E81250" w:rsidRPr="00E54C81" w:rsidRDefault="00E81250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</w:rPr>
        <w:t xml:space="preserve">Crystal </w:t>
      </w:r>
      <w:r w:rsidR="009D2930">
        <w:rPr>
          <w:rFonts w:ascii="Times New Roman" w:hAnsi="Times New Roman" w:cs="Times New Roman"/>
        </w:rPr>
        <w:t>McDonald (DCSEU</w:t>
      </w:r>
      <w:r w:rsidR="001572F7">
        <w:rPr>
          <w:rFonts w:ascii="Times New Roman" w:hAnsi="Times New Roman" w:cs="Times New Roman"/>
        </w:rPr>
        <w:t xml:space="preserve">) </w:t>
      </w:r>
      <w:r w:rsidRPr="00E54C81">
        <w:rPr>
          <w:rFonts w:ascii="Times New Roman" w:hAnsi="Times New Roman" w:cs="Times New Roman"/>
        </w:rPr>
        <w:t xml:space="preserve">highlighted that the years of developing relationships </w:t>
      </w:r>
      <w:r w:rsidR="00A50037" w:rsidRPr="00E54C81">
        <w:rPr>
          <w:rFonts w:ascii="Times New Roman" w:hAnsi="Times New Roman" w:cs="Times New Roman"/>
        </w:rPr>
        <w:t>are</w:t>
      </w:r>
      <w:r w:rsidRPr="00E54C81">
        <w:rPr>
          <w:rFonts w:ascii="Times New Roman" w:hAnsi="Times New Roman" w:cs="Times New Roman"/>
        </w:rPr>
        <w:t xml:space="preserve"> paying off for </w:t>
      </w:r>
      <w:r w:rsidR="001572F7">
        <w:rPr>
          <w:rFonts w:ascii="Times New Roman" w:hAnsi="Times New Roman" w:cs="Times New Roman"/>
        </w:rPr>
        <w:t xml:space="preserve">senior living and affordable housing </w:t>
      </w:r>
      <w:r w:rsidR="009D2930" w:rsidRPr="00E54C81">
        <w:rPr>
          <w:rFonts w:ascii="Times New Roman" w:hAnsi="Times New Roman" w:cs="Times New Roman"/>
        </w:rPr>
        <w:t>construction</w:t>
      </w:r>
      <w:r w:rsidRPr="00E54C81">
        <w:rPr>
          <w:rFonts w:ascii="Times New Roman" w:hAnsi="Times New Roman" w:cs="Times New Roman"/>
        </w:rPr>
        <w:t xml:space="preserve"> projects</w:t>
      </w:r>
      <w:r w:rsidR="001572F7">
        <w:rPr>
          <w:rFonts w:ascii="Times New Roman" w:hAnsi="Times New Roman" w:cs="Times New Roman"/>
        </w:rPr>
        <w:t>.</w:t>
      </w:r>
    </w:p>
    <w:p w14:paraId="74B5E81F" w14:textId="4B788B22" w:rsidR="00E81250" w:rsidRPr="00E54C81" w:rsidRDefault="00291308" w:rsidP="00A50037">
      <w:pPr>
        <w:ind w:left="360"/>
        <w:jc w:val="center"/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  <w:noProof/>
        </w:rPr>
        <w:drawing>
          <wp:inline distT="0" distB="0" distL="0" distR="0" wp14:anchorId="6A7E838C" wp14:editId="1FAC20DD">
            <wp:extent cx="4918192" cy="2713939"/>
            <wp:effectExtent l="0" t="0" r="0" b="0"/>
            <wp:docPr id="1925227619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27619" name="Picture 1" descr="Tabl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27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6A2F4" w14:textId="17547859" w:rsidR="00E81250" w:rsidRPr="00E54C81" w:rsidRDefault="00C41C06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Director </w:t>
      </w:r>
      <w:r w:rsidR="00291308" w:rsidRPr="00E54C81">
        <w:rPr>
          <w:rFonts w:ascii="Times New Roman" w:hAnsi="Times New Roman" w:cs="Times New Roman"/>
        </w:rPr>
        <w:t xml:space="preserve">Ben </w:t>
      </w:r>
      <w:r>
        <w:rPr>
          <w:rFonts w:ascii="Times New Roman" w:hAnsi="Times New Roman" w:cs="Times New Roman"/>
        </w:rPr>
        <w:t xml:space="preserve">Burdick </w:t>
      </w:r>
      <w:r w:rsidR="00402874">
        <w:rPr>
          <w:rFonts w:ascii="Times New Roman" w:hAnsi="Times New Roman" w:cs="Times New Roman"/>
        </w:rPr>
        <w:t xml:space="preserve">(DCSEU) </w:t>
      </w:r>
      <w:r w:rsidR="00291308" w:rsidRPr="00E54C81">
        <w:rPr>
          <w:rFonts w:ascii="Times New Roman" w:hAnsi="Times New Roman" w:cs="Times New Roman"/>
        </w:rPr>
        <w:t xml:space="preserve">shared that the DCSEU is on track to achieving the year four </w:t>
      </w:r>
      <w:r w:rsidR="00402874">
        <w:rPr>
          <w:rFonts w:ascii="Times New Roman" w:hAnsi="Times New Roman" w:cs="Times New Roman"/>
        </w:rPr>
        <w:t xml:space="preserve">solar deployment </w:t>
      </w:r>
      <w:r w:rsidR="00291308" w:rsidRPr="00E54C81">
        <w:rPr>
          <w:rFonts w:ascii="Times New Roman" w:hAnsi="Times New Roman" w:cs="Times New Roman"/>
        </w:rPr>
        <w:t>benchmark</w:t>
      </w:r>
      <w:r w:rsidR="00C631F4" w:rsidRPr="00E54C81">
        <w:rPr>
          <w:rFonts w:ascii="Times New Roman" w:hAnsi="Times New Roman" w:cs="Times New Roman"/>
        </w:rPr>
        <w:t xml:space="preserve"> and emphasized the strong pipeline.</w:t>
      </w:r>
    </w:p>
    <w:p w14:paraId="5E78F09C" w14:textId="739276CF" w:rsidR="001F5BC9" w:rsidRPr="00E54C81" w:rsidRDefault="001F5BC9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</w:rPr>
        <w:t xml:space="preserve">Jaleel </w:t>
      </w:r>
      <w:r w:rsidR="00804DDD" w:rsidRPr="00804DDD">
        <w:rPr>
          <w:rFonts w:ascii="Times New Roman" w:hAnsi="Times New Roman" w:cs="Times New Roman"/>
        </w:rPr>
        <w:t xml:space="preserve">Shujath </w:t>
      </w:r>
      <w:r w:rsidR="00804DDD">
        <w:rPr>
          <w:rFonts w:ascii="Times New Roman" w:hAnsi="Times New Roman" w:cs="Times New Roman"/>
        </w:rPr>
        <w:t>mentioned that DC Water Blue Plans is the single largest energy consumer in the District and</w:t>
      </w:r>
      <w:r w:rsidR="006D11A3">
        <w:rPr>
          <w:rFonts w:ascii="Times New Roman" w:hAnsi="Times New Roman" w:cs="Times New Roman"/>
        </w:rPr>
        <w:t xml:space="preserve"> </w:t>
      </w:r>
      <w:r w:rsidRPr="00E54C81">
        <w:rPr>
          <w:rFonts w:ascii="Times New Roman" w:hAnsi="Times New Roman" w:cs="Times New Roman"/>
        </w:rPr>
        <w:t xml:space="preserve">asked </w:t>
      </w:r>
      <w:r w:rsidR="006D11A3">
        <w:rPr>
          <w:rFonts w:ascii="Times New Roman" w:hAnsi="Times New Roman" w:cs="Times New Roman"/>
        </w:rPr>
        <w:t xml:space="preserve">if the DCSEU did any work with the organization. </w:t>
      </w:r>
    </w:p>
    <w:p w14:paraId="25A44B87" w14:textId="1A2C49CD" w:rsidR="00015AF2" w:rsidRDefault="004727BF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Director </w:t>
      </w:r>
      <w:r w:rsidRPr="00E54C81">
        <w:rPr>
          <w:rFonts w:ascii="Times New Roman" w:hAnsi="Times New Roman" w:cs="Times New Roman"/>
        </w:rPr>
        <w:t xml:space="preserve">Ben </w:t>
      </w:r>
      <w:r>
        <w:rPr>
          <w:rFonts w:ascii="Times New Roman" w:hAnsi="Times New Roman" w:cs="Times New Roman"/>
        </w:rPr>
        <w:t>Burdick (DCSEU)</w:t>
      </w:r>
      <w:r w:rsidR="00015AF2" w:rsidRPr="00E54C81">
        <w:rPr>
          <w:rFonts w:ascii="Times New Roman" w:hAnsi="Times New Roman" w:cs="Times New Roman"/>
        </w:rPr>
        <w:t xml:space="preserve"> shared that </w:t>
      </w:r>
      <w:r w:rsidR="00646DED">
        <w:rPr>
          <w:rFonts w:ascii="Times New Roman" w:hAnsi="Times New Roman" w:cs="Times New Roman"/>
        </w:rPr>
        <w:t xml:space="preserve">in the past, </w:t>
      </w:r>
      <w:r w:rsidR="00015AF2" w:rsidRPr="00E54C81">
        <w:rPr>
          <w:rFonts w:ascii="Times New Roman" w:hAnsi="Times New Roman" w:cs="Times New Roman"/>
        </w:rPr>
        <w:t>the DCSEU ha</w:t>
      </w:r>
      <w:r w:rsidR="00646DED">
        <w:rPr>
          <w:rFonts w:ascii="Times New Roman" w:hAnsi="Times New Roman" w:cs="Times New Roman"/>
        </w:rPr>
        <w:t>d</w:t>
      </w:r>
      <w:r w:rsidR="00015AF2" w:rsidRPr="00E54C81">
        <w:rPr>
          <w:rFonts w:ascii="Times New Roman" w:hAnsi="Times New Roman" w:cs="Times New Roman"/>
        </w:rPr>
        <w:t xml:space="preserve"> been heavily involved with </w:t>
      </w:r>
      <w:r>
        <w:rPr>
          <w:rFonts w:ascii="Times New Roman" w:hAnsi="Times New Roman" w:cs="Times New Roman"/>
        </w:rPr>
        <w:t>DC Water Blue Plans</w:t>
      </w:r>
      <w:r w:rsidR="00015AF2" w:rsidRPr="00E54C81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is</w:t>
      </w:r>
      <w:r w:rsidR="00646DED">
        <w:rPr>
          <w:rFonts w:ascii="Times New Roman" w:hAnsi="Times New Roman" w:cs="Times New Roman"/>
        </w:rPr>
        <w:t xml:space="preserve"> now</w:t>
      </w:r>
      <w:r>
        <w:rPr>
          <w:rFonts w:ascii="Times New Roman" w:hAnsi="Times New Roman" w:cs="Times New Roman"/>
        </w:rPr>
        <w:t xml:space="preserve"> </w:t>
      </w:r>
      <w:r w:rsidR="00015AF2" w:rsidRPr="00E54C81">
        <w:rPr>
          <w:rFonts w:ascii="Times New Roman" w:hAnsi="Times New Roman" w:cs="Times New Roman"/>
        </w:rPr>
        <w:t xml:space="preserve">one of the customers that </w:t>
      </w:r>
      <w:r>
        <w:rPr>
          <w:rFonts w:ascii="Times New Roman" w:hAnsi="Times New Roman" w:cs="Times New Roman"/>
        </w:rPr>
        <w:t xml:space="preserve">DCSEU meets with </w:t>
      </w:r>
      <w:r w:rsidR="00640BE9">
        <w:rPr>
          <w:rFonts w:ascii="Times New Roman" w:hAnsi="Times New Roman" w:cs="Times New Roman"/>
        </w:rPr>
        <w:t>monthly</w:t>
      </w:r>
      <w:r>
        <w:rPr>
          <w:rFonts w:ascii="Times New Roman" w:hAnsi="Times New Roman" w:cs="Times New Roman"/>
        </w:rPr>
        <w:t xml:space="preserve"> to</w:t>
      </w:r>
      <w:r w:rsidR="00646DED">
        <w:rPr>
          <w:rFonts w:ascii="Times New Roman" w:hAnsi="Times New Roman" w:cs="Times New Roman"/>
        </w:rPr>
        <w:t xml:space="preserve"> discuss pipeline. </w:t>
      </w:r>
      <w:r w:rsidR="00015AF2" w:rsidRPr="00E54C81">
        <w:rPr>
          <w:rFonts w:ascii="Times New Roman" w:hAnsi="Times New Roman" w:cs="Times New Roman"/>
        </w:rPr>
        <w:t xml:space="preserve"> </w:t>
      </w:r>
    </w:p>
    <w:p w14:paraId="1B585BA1" w14:textId="442C9404" w:rsidR="00640BE9" w:rsidRDefault="00640BE9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</w:rPr>
        <w:t xml:space="preserve">Jaleel </w:t>
      </w:r>
      <w:r w:rsidRPr="00804DDD">
        <w:rPr>
          <w:rFonts w:ascii="Times New Roman" w:hAnsi="Times New Roman" w:cs="Times New Roman"/>
        </w:rPr>
        <w:t>Shujath</w:t>
      </w:r>
      <w:r>
        <w:rPr>
          <w:rFonts w:ascii="Times New Roman" w:hAnsi="Times New Roman" w:cs="Times New Roman"/>
        </w:rPr>
        <w:t xml:space="preserve"> inquired about the DC Water contact they work with.</w:t>
      </w:r>
    </w:p>
    <w:p w14:paraId="48A79D0F" w14:textId="16FC8BD7" w:rsidR="00640BE9" w:rsidRPr="00E95C1C" w:rsidRDefault="00640BE9" w:rsidP="00E95C1C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Crystal McDonald (DCSEU) </w:t>
      </w:r>
      <w:r w:rsidR="00197BFC">
        <w:rPr>
          <w:rFonts w:ascii="Times New Roman" w:hAnsi="Times New Roman" w:cs="Times New Roman"/>
        </w:rPr>
        <w:t>confirmed that she would follow up with th</w:t>
      </w:r>
      <w:r w:rsidR="006341FF">
        <w:rPr>
          <w:rFonts w:ascii="Times New Roman" w:hAnsi="Times New Roman" w:cs="Times New Roman"/>
        </w:rPr>
        <w:t>eir DC Water point of contact.</w:t>
      </w:r>
    </w:p>
    <w:p w14:paraId="14BCACB3" w14:textId="56EF3D01" w:rsidR="00437184" w:rsidRPr="00E54C81" w:rsidRDefault="00437184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</w:rPr>
        <w:t>Emmet Dietcher (DCSEU) presented on the following slides:</w:t>
      </w:r>
    </w:p>
    <w:p w14:paraId="06740A0B" w14:textId="5AE95C5B" w:rsidR="00437184" w:rsidRPr="00E54C81" w:rsidRDefault="00FB3A46" w:rsidP="00E95C1C">
      <w:pPr>
        <w:jc w:val="center"/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  <w:noProof/>
        </w:rPr>
        <w:drawing>
          <wp:inline distT="0" distB="0" distL="0" distR="0" wp14:anchorId="4588F9AE" wp14:editId="3F8C169E">
            <wp:extent cx="4370878" cy="3130905"/>
            <wp:effectExtent l="0" t="0" r="0" b="0"/>
            <wp:docPr id="1760185579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185579" name="Picture 1" descr="Graphical user interfac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6049" cy="316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65716" w14:textId="492D6561" w:rsidR="00437184" w:rsidRPr="00E54C81" w:rsidRDefault="004C0914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Chair Jamal Lewis </w:t>
      </w:r>
      <w:r w:rsidR="00162B88" w:rsidRPr="00E54C81">
        <w:rPr>
          <w:rFonts w:ascii="Times New Roman" w:hAnsi="Times New Roman" w:cs="Times New Roman"/>
        </w:rPr>
        <w:t xml:space="preserve">asked how soon after the </w:t>
      </w:r>
      <w:r>
        <w:rPr>
          <w:rFonts w:ascii="Times New Roman" w:hAnsi="Times New Roman" w:cs="Times New Roman"/>
        </w:rPr>
        <w:t xml:space="preserve">equipment </w:t>
      </w:r>
      <w:r w:rsidR="00162B88" w:rsidRPr="00E54C81">
        <w:rPr>
          <w:rFonts w:ascii="Times New Roman" w:hAnsi="Times New Roman" w:cs="Times New Roman"/>
        </w:rPr>
        <w:t xml:space="preserve">installation does </w:t>
      </w:r>
      <w:r w:rsidR="00AB0403">
        <w:rPr>
          <w:rFonts w:ascii="Times New Roman" w:hAnsi="Times New Roman" w:cs="Times New Roman"/>
        </w:rPr>
        <w:t>an applicant</w:t>
      </w:r>
      <w:r w:rsidR="00162B88" w:rsidRPr="00E54C81">
        <w:rPr>
          <w:rFonts w:ascii="Times New Roman" w:hAnsi="Times New Roman" w:cs="Times New Roman"/>
        </w:rPr>
        <w:t xml:space="preserve"> have to apply for the rebates</w:t>
      </w:r>
      <w:r w:rsidR="00AB0403">
        <w:rPr>
          <w:rFonts w:ascii="Times New Roman" w:hAnsi="Times New Roman" w:cs="Times New Roman"/>
        </w:rPr>
        <w:t>?</w:t>
      </w:r>
    </w:p>
    <w:p w14:paraId="28495C32" w14:textId="51F339B6" w:rsidR="00162B88" w:rsidRPr="00E54C81" w:rsidRDefault="00B958D5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bookmarkStart w:id="21" w:name="_Hlk198200561"/>
      <w:r>
        <w:rPr>
          <w:rFonts w:ascii="Times New Roman" w:hAnsi="Times New Roman" w:cs="Times New Roman"/>
        </w:rPr>
        <w:t xml:space="preserve">Dr. Lance Loncke </w:t>
      </w:r>
      <w:r w:rsidR="007325B0">
        <w:rPr>
          <w:rFonts w:ascii="Times New Roman" w:hAnsi="Times New Roman" w:cs="Times New Roman"/>
        </w:rPr>
        <w:t>(</w:t>
      </w:r>
      <w:r w:rsidR="00C57852">
        <w:rPr>
          <w:rFonts w:ascii="Times New Roman" w:hAnsi="Times New Roman" w:cs="Times New Roman"/>
        </w:rPr>
        <w:t xml:space="preserve">DOEE) </w:t>
      </w:r>
      <w:bookmarkEnd w:id="21"/>
      <w:r>
        <w:rPr>
          <w:rFonts w:ascii="Times New Roman" w:hAnsi="Times New Roman" w:cs="Times New Roman"/>
        </w:rPr>
        <w:t>and Jennifer Johnston</w:t>
      </w:r>
      <w:r w:rsidR="007325B0">
        <w:rPr>
          <w:rFonts w:ascii="Times New Roman" w:hAnsi="Times New Roman" w:cs="Times New Roman"/>
        </w:rPr>
        <w:t xml:space="preserve"> (DOEE)</w:t>
      </w:r>
      <w:r w:rsidR="00182288">
        <w:rPr>
          <w:rFonts w:ascii="Times New Roman" w:hAnsi="Times New Roman" w:cs="Times New Roman"/>
        </w:rPr>
        <w:t xml:space="preserve"> explained that if the equipment was i</w:t>
      </w:r>
      <w:r w:rsidR="00162B88" w:rsidRPr="00E54C81">
        <w:rPr>
          <w:rFonts w:ascii="Times New Roman" w:hAnsi="Times New Roman" w:cs="Times New Roman"/>
        </w:rPr>
        <w:t xml:space="preserve">nstalled </w:t>
      </w:r>
      <w:r w:rsidR="007325B0">
        <w:rPr>
          <w:rFonts w:ascii="Times New Roman" w:hAnsi="Times New Roman" w:cs="Times New Roman"/>
        </w:rPr>
        <w:t xml:space="preserve">after October 1, 2024, </w:t>
      </w:r>
      <w:r w:rsidR="00D62D9A">
        <w:rPr>
          <w:rFonts w:ascii="Times New Roman" w:hAnsi="Times New Roman" w:cs="Times New Roman"/>
        </w:rPr>
        <w:t>then</w:t>
      </w:r>
      <w:r w:rsidR="007325B0">
        <w:rPr>
          <w:rFonts w:ascii="Times New Roman" w:hAnsi="Times New Roman" w:cs="Times New Roman"/>
        </w:rPr>
        <w:t xml:space="preserve"> an applicant can apply for a rebate up until </w:t>
      </w:r>
      <w:r w:rsidR="006474DE" w:rsidRPr="00E54C81">
        <w:rPr>
          <w:rFonts w:ascii="Times New Roman" w:hAnsi="Times New Roman" w:cs="Times New Roman"/>
        </w:rPr>
        <w:t>S</w:t>
      </w:r>
      <w:r w:rsidR="00924E2E" w:rsidRPr="00E54C81">
        <w:rPr>
          <w:rFonts w:ascii="Times New Roman" w:hAnsi="Times New Roman" w:cs="Times New Roman"/>
        </w:rPr>
        <w:t xml:space="preserve">eptember 30, 2026 </w:t>
      </w:r>
      <w:r w:rsidR="007325B0">
        <w:rPr>
          <w:rFonts w:ascii="Times New Roman" w:hAnsi="Times New Roman" w:cs="Times New Roman"/>
        </w:rPr>
        <w:t>(</w:t>
      </w:r>
      <w:r w:rsidR="00924E2E" w:rsidRPr="00E54C81">
        <w:rPr>
          <w:rFonts w:ascii="Times New Roman" w:hAnsi="Times New Roman" w:cs="Times New Roman"/>
        </w:rPr>
        <w:t xml:space="preserve">with the </w:t>
      </w:r>
      <w:r w:rsidR="007325B0" w:rsidRPr="00E54C81">
        <w:rPr>
          <w:rFonts w:ascii="Times New Roman" w:hAnsi="Times New Roman" w:cs="Times New Roman"/>
        </w:rPr>
        <w:t>caveat</w:t>
      </w:r>
      <w:r w:rsidR="00924E2E" w:rsidRPr="00E54C81">
        <w:rPr>
          <w:rFonts w:ascii="Times New Roman" w:hAnsi="Times New Roman" w:cs="Times New Roman"/>
        </w:rPr>
        <w:t xml:space="preserve"> that the</w:t>
      </w:r>
      <w:r w:rsidR="00F92C5C" w:rsidRPr="00E54C81">
        <w:rPr>
          <w:rFonts w:ascii="Times New Roman" w:hAnsi="Times New Roman" w:cs="Times New Roman"/>
        </w:rPr>
        <w:t xml:space="preserve"> rebate amounts may change depending on funding available</w:t>
      </w:r>
      <w:r w:rsidR="00D62D9A">
        <w:rPr>
          <w:rFonts w:ascii="Times New Roman" w:hAnsi="Times New Roman" w:cs="Times New Roman"/>
        </w:rPr>
        <w:t>)</w:t>
      </w:r>
      <w:r w:rsidR="00F92C5C" w:rsidRPr="00E54C81">
        <w:rPr>
          <w:rFonts w:ascii="Times New Roman" w:hAnsi="Times New Roman" w:cs="Times New Roman"/>
        </w:rPr>
        <w:t>.</w:t>
      </w:r>
    </w:p>
    <w:p w14:paraId="5339829D" w14:textId="3281664C" w:rsidR="00770782" w:rsidRDefault="00D62D9A" w:rsidP="00CD789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</w:rPr>
        <w:t>Emmet Dietcher (DCSEU)</w:t>
      </w:r>
      <w:r>
        <w:rPr>
          <w:rFonts w:ascii="Times New Roman" w:hAnsi="Times New Roman" w:cs="Times New Roman"/>
        </w:rPr>
        <w:t xml:space="preserve"> mentioned that r</w:t>
      </w:r>
      <w:r w:rsidR="007C6727" w:rsidRPr="00E54C81">
        <w:rPr>
          <w:rFonts w:ascii="Times New Roman" w:hAnsi="Times New Roman" w:cs="Times New Roman"/>
        </w:rPr>
        <w:t xml:space="preserve">enters </w:t>
      </w:r>
      <w:r>
        <w:rPr>
          <w:rFonts w:ascii="Times New Roman" w:hAnsi="Times New Roman" w:cs="Times New Roman"/>
        </w:rPr>
        <w:t>can</w:t>
      </w:r>
      <w:r w:rsidR="007C6727" w:rsidRPr="00E54C81">
        <w:rPr>
          <w:rFonts w:ascii="Times New Roman" w:hAnsi="Times New Roman" w:cs="Times New Roman"/>
        </w:rPr>
        <w:t xml:space="preserve"> apply for the rebates</w:t>
      </w:r>
      <w:r>
        <w:rPr>
          <w:rFonts w:ascii="Times New Roman" w:hAnsi="Times New Roman" w:cs="Times New Roman"/>
        </w:rPr>
        <w:t xml:space="preserve"> as well.</w:t>
      </w:r>
    </w:p>
    <w:p w14:paraId="4510717A" w14:textId="3E4FCAC7" w:rsidR="00D62D9A" w:rsidRPr="00E54C81" w:rsidRDefault="00D62D9A" w:rsidP="00CD789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Crystal McDonald (DCSEU)</w:t>
      </w:r>
      <w:r w:rsidR="00380732">
        <w:rPr>
          <w:rFonts w:ascii="Times New Roman" w:hAnsi="Times New Roman" w:cs="Times New Roman"/>
        </w:rPr>
        <w:t xml:space="preserve"> invited the Board to the </w:t>
      </w:r>
      <w:r w:rsidR="00B71000">
        <w:rPr>
          <w:rFonts w:ascii="Times New Roman" w:hAnsi="Times New Roman" w:cs="Times New Roman"/>
        </w:rPr>
        <w:t>winter and spring cohort of the extern program (scheduled for Wednesday, Mary 14 12pm-1:30pm</w:t>
      </w:r>
      <w:r w:rsidR="00A96E67">
        <w:rPr>
          <w:rFonts w:ascii="Times New Roman" w:hAnsi="Times New Roman" w:cs="Times New Roman"/>
        </w:rPr>
        <w:t xml:space="preserve">, </w:t>
      </w:r>
      <w:hyperlink r:id="rId17" w:history="1">
        <w:r w:rsidR="00A96E67" w:rsidRPr="00A96E67">
          <w:rPr>
            <w:rStyle w:val="Hyperlink"/>
            <w:rFonts w:ascii="Times New Roman" w:hAnsi="Times New Roman" w:cs="Times New Roman"/>
          </w:rPr>
          <w:t>registration available here</w:t>
        </w:r>
      </w:hyperlink>
      <w:r w:rsidR="00B71000">
        <w:rPr>
          <w:rFonts w:ascii="Times New Roman" w:hAnsi="Times New Roman" w:cs="Times New Roman"/>
        </w:rPr>
        <w:t>).</w:t>
      </w:r>
    </w:p>
    <w:p w14:paraId="1FB2DDB0" w14:textId="04890F8B" w:rsidR="001703A6" w:rsidRPr="00E54C81" w:rsidRDefault="001703A6" w:rsidP="001703A6">
      <w:p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925F8A7" wp14:editId="55786425">
            <wp:extent cx="5661965" cy="2938053"/>
            <wp:effectExtent l="0" t="0" r="0" b="0"/>
            <wp:docPr id="17589564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9564" name="Picture 1" descr="Tabl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4464" cy="296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241A" w14:textId="77777777" w:rsidR="008834C6" w:rsidRPr="00E54C81" w:rsidRDefault="008834C6" w:rsidP="00CD789E">
      <w:pPr>
        <w:rPr>
          <w:rFonts w:ascii="Times New Roman" w:hAnsi="Times New Roman" w:cs="Times New Roman"/>
        </w:rPr>
      </w:pPr>
    </w:p>
    <w:p w14:paraId="11877DE0" w14:textId="1935CC09" w:rsidR="00CD789E" w:rsidRPr="00E54C81" w:rsidRDefault="008834C6" w:rsidP="00CD789E">
      <w:p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  <w:noProof/>
        </w:rPr>
        <w:drawing>
          <wp:inline distT="0" distB="0" distL="0" distR="0" wp14:anchorId="13113D74" wp14:editId="3AC415A0">
            <wp:extent cx="6203950" cy="3237487"/>
            <wp:effectExtent l="0" t="0" r="6350" b="1270"/>
            <wp:docPr id="245548632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48632" name="Picture 1" descr="Table&#10;&#10;AI-generated content may be incorrect."/>
                    <pic:cNvPicPr/>
                  </pic:nvPicPr>
                  <pic:blipFill rotWithShape="1">
                    <a:blip r:embed="rId19"/>
                    <a:srcRect r="1442"/>
                    <a:stretch/>
                  </pic:blipFill>
                  <pic:spPr bwMode="auto">
                    <a:xfrm>
                      <a:off x="0" y="0"/>
                      <a:ext cx="6205991" cy="323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03B1E" w14:textId="7634C9AC" w:rsidR="00CD789E" w:rsidRPr="00E54C81" w:rsidRDefault="004C2BF4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4C2BF4">
        <w:rPr>
          <w:rFonts w:ascii="Times New Roman" w:hAnsi="Times New Roman" w:cs="Times New Roman"/>
        </w:rPr>
        <w:t xml:space="preserve">Dr. Lance Loncke (DOEE) </w:t>
      </w:r>
      <w:r>
        <w:rPr>
          <w:rFonts w:ascii="Times New Roman" w:hAnsi="Times New Roman" w:cs="Times New Roman"/>
        </w:rPr>
        <w:t>encouraged the Board member to spread the word about</w:t>
      </w:r>
      <w:r w:rsidR="0071103C">
        <w:rPr>
          <w:rFonts w:ascii="Times New Roman" w:hAnsi="Times New Roman" w:cs="Times New Roman"/>
        </w:rPr>
        <w:t xml:space="preserve"> </w:t>
      </w:r>
      <w:r w:rsidR="004E5E35" w:rsidRPr="00E54C81">
        <w:rPr>
          <w:rFonts w:ascii="Times New Roman" w:hAnsi="Times New Roman" w:cs="Times New Roman"/>
        </w:rPr>
        <w:t xml:space="preserve">single family </w:t>
      </w:r>
      <w:r w:rsidR="00683F21" w:rsidRPr="00E54C81">
        <w:rPr>
          <w:rFonts w:ascii="Times New Roman" w:hAnsi="Times New Roman" w:cs="Times New Roman"/>
        </w:rPr>
        <w:t>solar;</w:t>
      </w:r>
      <w:r w:rsidR="004E5E35" w:rsidRPr="00E54C81">
        <w:rPr>
          <w:rFonts w:ascii="Times New Roman" w:hAnsi="Times New Roman" w:cs="Times New Roman"/>
        </w:rPr>
        <w:t xml:space="preserve"> </w:t>
      </w:r>
      <w:r w:rsidR="0071103C">
        <w:rPr>
          <w:rFonts w:ascii="Times New Roman" w:hAnsi="Times New Roman" w:cs="Times New Roman"/>
        </w:rPr>
        <w:t>the team is accepting applications.</w:t>
      </w:r>
    </w:p>
    <w:p w14:paraId="497C1AF1" w14:textId="78F4402E" w:rsidR="004E5E35" w:rsidRPr="00E54C81" w:rsidRDefault="004E5E35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</w:rPr>
        <w:t xml:space="preserve">Kinteshia </w:t>
      </w:r>
      <w:r w:rsidR="006C3B77">
        <w:rPr>
          <w:rFonts w:ascii="Times New Roman" w:hAnsi="Times New Roman" w:cs="Times New Roman"/>
        </w:rPr>
        <w:t xml:space="preserve">Scott (OPC) </w:t>
      </w:r>
      <w:r w:rsidRPr="00E54C81">
        <w:rPr>
          <w:rFonts w:ascii="Times New Roman" w:hAnsi="Times New Roman" w:cs="Times New Roman"/>
        </w:rPr>
        <w:t xml:space="preserve">asked </w:t>
      </w:r>
      <w:r w:rsidR="006C3B77">
        <w:rPr>
          <w:rFonts w:ascii="Times New Roman" w:hAnsi="Times New Roman" w:cs="Times New Roman"/>
        </w:rPr>
        <w:t>if James could speak to the</w:t>
      </w:r>
      <w:r w:rsidR="00A34749" w:rsidRPr="00E54C81">
        <w:rPr>
          <w:rFonts w:ascii="Times New Roman" w:hAnsi="Times New Roman" w:cs="Times New Roman"/>
        </w:rPr>
        <w:t xml:space="preserve"> declining trend for CREFs</w:t>
      </w:r>
      <w:r w:rsidR="006C3B77">
        <w:rPr>
          <w:rFonts w:ascii="Times New Roman" w:hAnsi="Times New Roman" w:cs="Times New Roman"/>
        </w:rPr>
        <w:t>.</w:t>
      </w:r>
    </w:p>
    <w:p w14:paraId="52CB0F4E" w14:textId="0D60A763" w:rsidR="00CB639D" w:rsidRDefault="00A34749" w:rsidP="00CB639D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</w:rPr>
        <w:t>James C</w:t>
      </w:r>
      <w:r w:rsidR="005B5AF5">
        <w:rPr>
          <w:rFonts w:ascii="Times New Roman" w:hAnsi="Times New Roman" w:cs="Times New Roman"/>
        </w:rPr>
        <w:t>la</w:t>
      </w:r>
      <w:r w:rsidRPr="00E54C81">
        <w:rPr>
          <w:rFonts w:ascii="Times New Roman" w:hAnsi="Times New Roman" w:cs="Times New Roman"/>
        </w:rPr>
        <w:t>rk</w:t>
      </w:r>
      <w:r w:rsidR="006C3B77">
        <w:rPr>
          <w:rFonts w:ascii="Times New Roman" w:hAnsi="Times New Roman" w:cs="Times New Roman"/>
        </w:rPr>
        <w:t xml:space="preserve"> (DCSEU)</w:t>
      </w:r>
      <w:r w:rsidRPr="00E54C81">
        <w:rPr>
          <w:rFonts w:ascii="Times New Roman" w:hAnsi="Times New Roman" w:cs="Times New Roman"/>
        </w:rPr>
        <w:t xml:space="preserve"> shared that last year </w:t>
      </w:r>
      <w:r w:rsidR="00A045BF" w:rsidRPr="00E54C81">
        <w:rPr>
          <w:rFonts w:ascii="Times New Roman" w:hAnsi="Times New Roman" w:cs="Times New Roman"/>
        </w:rPr>
        <w:t>DCSEU</w:t>
      </w:r>
      <w:r w:rsidRPr="00E54C81">
        <w:rPr>
          <w:rFonts w:ascii="Times New Roman" w:hAnsi="Times New Roman" w:cs="Times New Roman"/>
        </w:rPr>
        <w:t xml:space="preserve"> did not have any CREF installers. </w:t>
      </w:r>
      <w:r w:rsidR="006F015D">
        <w:rPr>
          <w:rFonts w:ascii="Times New Roman" w:hAnsi="Times New Roman" w:cs="Times New Roman"/>
        </w:rPr>
        <w:t>With the new CREF</w:t>
      </w:r>
      <w:r w:rsidRPr="00E54C81">
        <w:rPr>
          <w:rFonts w:ascii="Times New Roman" w:hAnsi="Times New Roman" w:cs="Times New Roman"/>
        </w:rPr>
        <w:t xml:space="preserve"> RFP, the DCSEU has </w:t>
      </w:r>
      <w:r w:rsidR="00C33C3E">
        <w:rPr>
          <w:rFonts w:ascii="Times New Roman" w:hAnsi="Times New Roman" w:cs="Times New Roman"/>
        </w:rPr>
        <w:t>included</w:t>
      </w:r>
      <w:r w:rsidRPr="00E54C81">
        <w:rPr>
          <w:rFonts w:ascii="Times New Roman" w:hAnsi="Times New Roman" w:cs="Times New Roman"/>
        </w:rPr>
        <w:t xml:space="preserve"> </w:t>
      </w:r>
      <w:r w:rsidR="00C33C3E" w:rsidRPr="00C33C3E">
        <w:rPr>
          <w:rFonts w:ascii="Times New Roman" w:hAnsi="Times New Roman" w:cs="Times New Roman"/>
        </w:rPr>
        <w:t>Build America, Buy America Act</w:t>
      </w:r>
      <w:r w:rsidR="00C33C3E">
        <w:rPr>
          <w:rFonts w:ascii="Times New Roman" w:hAnsi="Times New Roman" w:cs="Times New Roman"/>
        </w:rPr>
        <w:t xml:space="preserve"> (</w:t>
      </w:r>
      <w:r w:rsidRPr="00E54C81">
        <w:rPr>
          <w:rFonts w:ascii="Times New Roman" w:hAnsi="Times New Roman" w:cs="Times New Roman"/>
        </w:rPr>
        <w:t>BABA</w:t>
      </w:r>
      <w:r w:rsidR="00C33C3E">
        <w:rPr>
          <w:rFonts w:ascii="Times New Roman" w:hAnsi="Times New Roman" w:cs="Times New Roman"/>
        </w:rPr>
        <w:t>)</w:t>
      </w:r>
      <w:r w:rsidRPr="00E54C81">
        <w:rPr>
          <w:rFonts w:ascii="Times New Roman" w:hAnsi="Times New Roman" w:cs="Times New Roman"/>
        </w:rPr>
        <w:t xml:space="preserve"> and Davis Bacon requirements </w:t>
      </w:r>
      <w:r w:rsidR="00C33C3E">
        <w:rPr>
          <w:rFonts w:ascii="Times New Roman" w:hAnsi="Times New Roman" w:cs="Times New Roman"/>
        </w:rPr>
        <w:t xml:space="preserve">(per </w:t>
      </w:r>
      <w:r w:rsidR="006A049E">
        <w:rPr>
          <w:rFonts w:ascii="Times New Roman" w:hAnsi="Times New Roman" w:cs="Times New Roman"/>
        </w:rPr>
        <w:t xml:space="preserve">Greenhouse </w:t>
      </w:r>
      <w:r w:rsidR="00683F21">
        <w:rPr>
          <w:rFonts w:ascii="Times New Roman" w:hAnsi="Times New Roman" w:cs="Times New Roman"/>
        </w:rPr>
        <w:t>Gas</w:t>
      </w:r>
      <w:r w:rsidR="006A049E">
        <w:rPr>
          <w:rFonts w:ascii="Times New Roman" w:hAnsi="Times New Roman" w:cs="Times New Roman"/>
        </w:rPr>
        <w:t xml:space="preserve"> </w:t>
      </w:r>
      <w:r w:rsidR="00683F21">
        <w:rPr>
          <w:rFonts w:ascii="Times New Roman" w:hAnsi="Times New Roman" w:cs="Times New Roman"/>
        </w:rPr>
        <w:t>R</w:t>
      </w:r>
      <w:r w:rsidR="006A049E">
        <w:rPr>
          <w:rFonts w:ascii="Times New Roman" w:hAnsi="Times New Roman" w:cs="Times New Roman"/>
        </w:rPr>
        <w:t>eduction Fund Guidance</w:t>
      </w:r>
      <w:r w:rsidR="00683F21">
        <w:rPr>
          <w:rFonts w:ascii="Times New Roman" w:hAnsi="Times New Roman" w:cs="Times New Roman"/>
        </w:rPr>
        <w:t>,</w:t>
      </w:r>
      <w:r w:rsidR="006A049E">
        <w:rPr>
          <w:rFonts w:ascii="Times New Roman" w:hAnsi="Times New Roman" w:cs="Times New Roman"/>
        </w:rPr>
        <w:t xml:space="preserve"> </w:t>
      </w:r>
      <w:r w:rsidR="00C33C3E">
        <w:rPr>
          <w:rFonts w:ascii="Times New Roman" w:hAnsi="Times New Roman" w:cs="Times New Roman"/>
        </w:rPr>
        <w:t>GGRF</w:t>
      </w:r>
      <w:r w:rsidR="00683F21">
        <w:rPr>
          <w:rFonts w:ascii="Times New Roman" w:hAnsi="Times New Roman" w:cs="Times New Roman"/>
        </w:rPr>
        <w:t>,</w:t>
      </w:r>
      <w:r w:rsidR="00C33C3E">
        <w:rPr>
          <w:rFonts w:ascii="Times New Roman" w:hAnsi="Times New Roman" w:cs="Times New Roman"/>
        </w:rPr>
        <w:t xml:space="preserve"> </w:t>
      </w:r>
      <w:r w:rsidR="00AB4A64">
        <w:rPr>
          <w:rFonts w:ascii="Times New Roman" w:hAnsi="Times New Roman" w:cs="Times New Roman"/>
        </w:rPr>
        <w:t>guidance)</w:t>
      </w:r>
      <w:r w:rsidRPr="00E54C81">
        <w:rPr>
          <w:rFonts w:ascii="Times New Roman" w:hAnsi="Times New Roman" w:cs="Times New Roman"/>
        </w:rPr>
        <w:t xml:space="preserve">. </w:t>
      </w:r>
      <w:r w:rsidR="00C33C3E">
        <w:rPr>
          <w:rFonts w:ascii="Times New Roman" w:hAnsi="Times New Roman" w:cs="Times New Roman"/>
        </w:rPr>
        <w:t xml:space="preserve">James also </w:t>
      </w:r>
      <w:r w:rsidR="00AB4A64">
        <w:rPr>
          <w:rFonts w:ascii="Times New Roman" w:hAnsi="Times New Roman" w:cs="Times New Roman"/>
        </w:rPr>
        <w:t>mentioned</w:t>
      </w:r>
      <w:r w:rsidR="00C33C3E">
        <w:rPr>
          <w:rFonts w:ascii="Times New Roman" w:hAnsi="Times New Roman" w:cs="Times New Roman"/>
        </w:rPr>
        <w:t xml:space="preserve"> that the new incentive model will hopefully encourage more developer en</w:t>
      </w:r>
      <w:r w:rsidR="00AB4A64">
        <w:rPr>
          <w:rFonts w:ascii="Times New Roman" w:hAnsi="Times New Roman" w:cs="Times New Roman"/>
        </w:rPr>
        <w:t>gagement.</w:t>
      </w:r>
    </w:p>
    <w:p w14:paraId="4D0FFF64" w14:textId="31675F6B" w:rsidR="0056206C" w:rsidRPr="00CB639D" w:rsidRDefault="00432C1A" w:rsidP="00CB639D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432C1A">
        <w:rPr>
          <w:rFonts w:ascii="Times New Roman" w:hAnsi="Times New Roman" w:cs="Times New Roman"/>
        </w:rPr>
        <w:lastRenderedPageBreak/>
        <w:t xml:space="preserve">Kinteshia Scott (OPC) </w:t>
      </w:r>
      <w:r>
        <w:rPr>
          <w:rFonts w:ascii="Times New Roman" w:hAnsi="Times New Roman" w:cs="Times New Roman"/>
        </w:rPr>
        <w:t>asked if the DCSEU is targeting larger projects (which would explain the decrease in the number of projects).</w:t>
      </w:r>
    </w:p>
    <w:p w14:paraId="4D74CBAC" w14:textId="77FF291A" w:rsidR="00231D91" w:rsidRPr="00E54C81" w:rsidRDefault="00231D91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</w:rPr>
        <w:t xml:space="preserve">James Clark </w:t>
      </w:r>
      <w:r w:rsidR="003935BB">
        <w:rPr>
          <w:rFonts w:ascii="Times New Roman" w:hAnsi="Times New Roman" w:cs="Times New Roman"/>
        </w:rPr>
        <w:t xml:space="preserve">(DCSEU) </w:t>
      </w:r>
      <w:r w:rsidRPr="00E54C81">
        <w:rPr>
          <w:rFonts w:ascii="Times New Roman" w:hAnsi="Times New Roman" w:cs="Times New Roman"/>
        </w:rPr>
        <w:t>shared that depending on the size, it may take 12-18 months to complete</w:t>
      </w:r>
      <w:r w:rsidR="003935BB">
        <w:rPr>
          <w:rFonts w:ascii="Times New Roman" w:hAnsi="Times New Roman" w:cs="Times New Roman"/>
        </w:rPr>
        <w:t xml:space="preserve"> a CREF project. The largest </w:t>
      </w:r>
      <w:r w:rsidR="00DA12E3">
        <w:rPr>
          <w:rFonts w:ascii="Times New Roman" w:hAnsi="Times New Roman" w:cs="Times New Roman"/>
        </w:rPr>
        <w:t>to date is the</w:t>
      </w:r>
      <w:r w:rsidR="00DA105D" w:rsidRPr="00E54C81">
        <w:rPr>
          <w:rFonts w:ascii="Times New Roman" w:hAnsi="Times New Roman" w:cs="Times New Roman"/>
        </w:rPr>
        <w:t xml:space="preserve"> Brentwood </w:t>
      </w:r>
      <w:r w:rsidR="00DA12E3">
        <w:rPr>
          <w:rFonts w:ascii="Times New Roman" w:hAnsi="Times New Roman" w:cs="Times New Roman"/>
        </w:rPr>
        <w:t xml:space="preserve">installation </w:t>
      </w:r>
      <w:r w:rsidR="00DA105D" w:rsidRPr="00E54C81">
        <w:rPr>
          <w:rFonts w:ascii="Times New Roman" w:hAnsi="Times New Roman" w:cs="Times New Roman"/>
        </w:rPr>
        <w:t>at 1.8MW.</w:t>
      </w:r>
      <w:r w:rsidR="00FF16EC">
        <w:rPr>
          <w:rFonts w:ascii="Times New Roman" w:hAnsi="Times New Roman" w:cs="Times New Roman"/>
        </w:rPr>
        <w:t xml:space="preserve"> In FY25, the type of CREFs will depend on the </w:t>
      </w:r>
      <w:r w:rsidR="007C67EF">
        <w:rPr>
          <w:rFonts w:ascii="Times New Roman" w:hAnsi="Times New Roman" w:cs="Times New Roman"/>
        </w:rPr>
        <w:t>proposals received.</w:t>
      </w:r>
    </w:p>
    <w:p w14:paraId="4576ADCA" w14:textId="332D0787" w:rsidR="007B7DC8" w:rsidRPr="00E54C81" w:rsidRDefault="007B7DC8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</w:rPr>
        <w:t>Jaleel Shujath asked</w:t>
      </w:r>
      <w:r w:rsidR="00A045BF">
        <w:rPr>
          <w:rFonts w:ascii="Times New Roman" w:hAnsi="Times New Roman" w:cs="Times New Roman"/>
        </w:rPr>
        <w:t xml:space="preserve"> the following questions:</w:t>
      </w:r>
    </w:p>
    <w:p w14:paraId="3D6233A1" w14:textId="167DDD75" w:rsidR="00DA105D" w:rsidRPr="00E54C81" w:rsidRDefault="00A045BF" w:rsidP="007B7DC8">
      <w:pPr>
        <w:pStyle w:val="ListParagraph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</w:t>
      </w:r>
      <w:r w:rsidR="007B7DC8" w:rsidRPr="00E54C81">
        <w:rPr>
          <w:rFonts w:ascii="Times New Roman" w:hAnsi="Times New Roman" w:cs="Times New Roman"/>
        </w:rPr>
        <w:t>ow do the companies interface with DCSEU?</w:t>
      </w:r>
    </w:p>
    <w:p w14:paraId="6D253C47" w14:textId="1F7C1853" w:rsidR="007B7DC8" w:rsidRPr="00E54C81" w:rsidRDefault="006C19BB" w:rsidP="007B7DC8">
      <w:pPr>
        <w:pStyle w:val="ListParagraph"/>
        <w:numPr>
          <w:ilvl w:val="1"/>
          <w:numId w:val="2"/>
        </w:num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</w:rPr>
        <w:t xml:space="preserve">Is the recommendation that homeowners come directly to DCSEU about their options or </w:t>
      </w:r>
      <w:r w:rsidR="002A4DE1" w:rsidRPr="00E54C81">
        <w:rPr>
          <w:rFonts w:ascii="Times New Roman" w:hAnsi="Times New Roman" w:cs="Times New Roman"/>
        </w:rPr>
        <w:t>discuss them</w:t>
      </w:r>
      <w:r w:rsidRPr="00E54C81">
        <w:rPr>
          <w:rFonts w:ascii="Times New Roman" w:hAnsi="Times New Roman" w:cs="Times New Roman"/>
        </w:rPr>
        <w:t xml:space="preserve"> with those companies?</w:t>
      </w:r>
    </w:p>
    <w:p w14:paraId="6158F987" w14:textId="2F1B75F3" w:rsidR="007B7DC8" w:rsidRPr="00E54C81" w:rsidRDefault="005C52BB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</w:rPr>
        <w:t>James Clark</w:t>
      </w:r>
      <w:r w:rsidR="002A4DE1">
        <w:rPr>
          <w:rFonts w:ascii="Times New Roman" w:hAnsi="Times New Roman" w:cs="Times New Roman"/>
        </w:rPr>
        <w:t xml:space="preserve"> (DCSEU)</w:t>
      </w:r>
      <w:r w:rsidRPr="00E54C81">
        <w:rPr>
          <w:rFonts w:ascii="Times New Roman" w:hAnsi="Times New Roman" w:cs="Times New Roman"/>
        </w:rPr>
        <w:t xml:space="preserve"> shared that </w:t>
      </w:r>
      <w:r w:rsidR="004B4788">
        <w:rPr>
          <w:rFonts w:ascii="Times New Roman" w:hAnsi="Times New Roman" w:cs="Times New Roman"/>
        </w:rPr>
        <w:t>with</w:t>
      </w:r>
      <w:r w:rsidRPr="00E54C81">
        <w:rPr>
          <w:rFonts w:ascii="Times New Roman" w:hAnsi="Times New Roman" w:cs="Times New Roman"/>
        </w:rPr>
        <w:t xml:space="preserve"> GGRF there are companies that can label their programs as </w:t>
      </w:r>
      <w:r w:rsidRPr="004B4788">
        <w:rPr>
          <w:rFonts w:ascii="Times New Roman" w:hAnsi="Times New Roman" w:cs="Times New Roman"/>
          <w:i/>
          <w:iCs/>
        </w:rPr>
        <w:t>Solar for All</w:t>
      </w:r>
      <w:r w:rsidRPr="00E54C81">
        <w:rPr>
          <w:rFonts w:ascii="Times New Roman" w:hAnsi="Times New Roman" w:cs="Times New Roman"/>
        </w:rPr>
        <w:t>, but customers are encouraged to visit DCSEU</w:t>
      </w:r>
      <w:r w:rsidR="004B4788">
        <w:rPr>
          <w:rFonts w:ascii="Times New Roman" w:hAnsi="Times New Roman" w:cs="Times New Roman"/>
        </w:rPr>
        <w:t>’s</w:t>
      </w:r>
      <w:r w:rsidRPr="00E54C81">
        <w:rPr>
          <w:rFonts w:ascii="Times New Roman" w:hAnsi="Times New Roman" w:cs="Times New Roman"/>
        </w:rPr>
        <w:t xml:space="preserve"> web page</w:t>
      </w:r>
      <w:r w:rsidR="00530AB3" w:rsidRPr="00E54C81">
        <w:rPr>
          <w:rFonts w:ascii="Times New Roman" w:hAnsi="Times New Roman" w:cs="Times New Roman"/>
        </w:rPr>
        <w:t xml:space="preserve"> and apply through the </w:t>
      </w:r>
      <w:r w:rsidR="00D07F29" w:rsidRPr="00E54C81">
        <w:rPr>
          <w:rFonts w:ascii="Times New Roman" w:hAnsi="Times New Roman" w:cs="Times New Roman"/>
        </w:rPr>
        <w:t>Distric</w:t>
      </w:r>
      <w:r w:rsidR="00D07F29">
        <w:rPr>
          <w:rFonts w:ascii="Times New Roman" w:hAnsi="Times New Roman" w:cs="Times New Roman"/>
        </w:rPr>
        <w:t>ts</w:t>
      </w:r>
      <w:r w:rsidR="00D07F29" w:rsidRPr="00E54C81">
        <w:rPr>
          <w:rFonts w:ascii="Times New Roman" w:hAnsi="Times New Roman" w:cs="Times New Roman"/>
        </w:rPr>
        <w:t>’</w:t>
      </w:r>
      <w:r w:rsidR="00530AB3" w:rsidRPr="00E54C81">
        <w:rPr>
          <w:rFonts w:ascii="Times New Roman" w:hAnsi="Times New Roman" w:cs="Times New Roman"/>
        </w:rPr>
        <w:t xml:space="preserve"> program.</w:t>
      </w:r>
      <w:r w:rsidR="008840F4" w:rsidRPr="00E54C81">
        <w:rPr>
          <w:rFonts w:ascii="Times New Roman" w:hAnsi="Times New Roman" w:cs="Times New Roman"/>
        </w:rPr>
        <w:t xml:space="preserve"> If the installer</w:t>
      </w:r>
      <w:r w:rsidR="004B4788">
        <w:rPr>
          <w:rFonts w:ascii="Times New Roman" w:hAnsi="Times New Roman" w:cs="Times New Roman"/>
        </w:rPr>
        <w:t>s are</w:t>
      </w:r>
      <w:r w:rsidR="008840F4" w:rsidRPr="00E54C81">
        <w:rPr>
          <w:rFonts w:ascii="Times New Roman" w:hAnsi="Times New Roman" w:cs="Times New Roman"/>
        </w:rPr>
        <w:t xml:space="preserve"> not listed on the web </w:t>
      </w:r>
      <w:r w:rsidR="00D07F29" w:rsidRPr="00E54C81">
        <w:rPr>
          <w:rFonts w:ascii="Times New Roman" w:hAnsi="Times New Roman" w:cs="Times New Roman"/>
        </w:rPr>
        <w:t>page,</w:t>
      </w:r>
      <w:r w:rsidR="008840F4" w:rsidRPr="00E54C81">
        <w:rPr>
          <w:rFonts w:ascii="Times New Roman" w:hAnsi="Times New Roman" w:cs="Times New Roman"/>
        </w:rPr>
        <w:t xml:space="preserve"> then they are not participating with DCSEU.</w:t>
      </w:r>
    </w:p>
    <w:p w14:paraId="4197672B" w14:textId="2BDE93ED" w:rsidR="008E4EB4" w:rsidRDefault="00CB29ED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</w:rPr>
        <w:t xml:space="preserve">Ben also </w:t>
      </w:r>
      <w:r w:rsidR="004B4788" w:rsidRPr="00E54C81">
        <w:rPr>
          <w:rFonts w:ascii="Times New Roman" w:hAnsi="Times New Roman" w:cs="Times New Roman"/>
        </w:rPr>
        <w:t>highlighted</w:t>
      </w:r>
      <w:r w:rsidRPr="00E54C81">
        <w:rPr>
          <w:rFonts w:ascii="Times New Roman" w:hAnsi="Times New Roman" w:cs="Times New Roman"/>
        </w:rPr>
        <w:t xml:space="preserve"> the </w:t>
      </w:r>
      <w:r w:rsidR="00D07F29">
        <w:rPr>
          <w:rFonts w:ascii="Times New Roman" w:hAnsi="Times New Roman" w:cs="Times New Roman"/>
        </w:rPr>
        <w:t xml:space="preserve">District’s </w:t>
      </w:r>
      <w:hyperlink r:id="rId20" w:history="1">
        <w:r w:rsidR="00D07F29" w:rsidRPr="00D07F29">
          <w:rPr>
            <w:rStyle w:val="Hyperlink"/>
            <w:rFonts w:ascii="Times New Roman" w:hAnsi="Times New Roman" w:cs="Times New Roman"/>
          </w:rPr>
          <w:t>Solar Switch program</w:t>
        </w:r>
      </w:hyperlink>
      <w:r w:rsidR="00D07F29">
        <w:rPr>
          <w:rFonts w:ascii="Times New Roman" w:hAnsi="Times New Roman" w:cs="Times New Roman"/>
        </w:rPr>
        <w:t xml:space="preserve"> (ran by DC Solar United Neighbors) </w:t>
      </w:r>
    </w:p>
    <w:p w14:paraId="66AB3DA4" w14:textId="357D0C8B" w:rsidR="00D872B8" w:rsidRPr="00E54C81" w:rsidRDefault="00D872B8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Phillip Haddix</w:t>
      </w:r>
      <w:r w:rsidR="006901E1">
        <w:rPr>
          <w:rFonts w:ascii="Times New Roman" w:hAnsi="Times New Roman" w:cs="Times New Roman"/>
        </w:rPr>
        <w:t xml:space="preserve"> (DCSEU) presented the follow slide:</w:t>
      </w:r>
    </w:p>
    <w:p w14:paraId="7598B815" w14:textId="51972806" w:rsidR="00CB29ED" w:rsidRDefault="00A43A71" w:rsidP="00CB29ED">
      <w:p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  <w:noProof/>
        </w:rPr>
        <w:drawing>
          <wp:inline distT="0" distB="0" distL="0" distR="0" wp14:anchorId="2EE74A0B" wp14:editId="6FF8FB85">
            <wp:extent cx="6457871" cy="3476625"/>
            <wp:effectExtent l="0" t="0" r="635" b="0"/>
            <wp:docPr id="482737725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37725" name="Picture 1" descr="Table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61083" cy="347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136BB" w14:textId="53826138" w:rsidR="006901E1" w:rsidRPr="006901E1" w:rsidRDefault="00FC0340" w:rsidP="006901E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bookmarkStart w:id="22" w:name="_Hlk198202197"/>
      <w:r w:rsidRPr="00FC0340">
        <w:rPr>
          <w:rFonts w:ascii="Times New Roman" w:hAnsi="Times New Roman" w:cs="Times New Roman"/>
        </w:rPr>
        <w:t>Philana Owusu</w:t>
      </w:r>
      <w:r w:rsidR="00CB1A8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(DCSEU)</w:t>
      </w:r>
      <w:bookmarkEnd w:id="22"/>
      <w:r>
        <w:rPr>
          <w:rFonts w:ascii="Times New Roman" w:hAnsi="Times New Roman" w:cs="Times New Roman"/>
        </w:rPr>
        <w:t xml:space="preserve"> presented the following slide:</w:t>
      </w:r>
    </w:p>
    <w:p w14:paraId="32E40965" w14:textId="01FBDB1A" w:rsidR="001E71C8" w:rsidRPr="00E54C81" w:rsidRDefault="001E71C8" w:rsidP="001E71C8">
      <w:p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61128E5" wp14:editId="577A64AB">
            <wp:extent cx="6154064" cy="2933700"/>
            <wp:effectExtent l="0" t="0" r="0" b="0"/>
            <wp:docPr id="188565804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5804" name="Picture 1" descr="Table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4739" cy="293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C298C" w14:textId="77777777" w:rsidR="00CB1A87" w:rsidRDefault="00155446" w:rsidP="00CB1A8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</w:rPr>
        <w:t xml:space="preserve">Chair </w:t>
      </w:r>
      <w:r w:rsidR="00FC0340" w:rsidRPr="00E54C81">
        <w:rPr>
          <w:rFonts w:ascii="Times New Roman" w:hAnsi="Times New Roman" w:cs="Times New Roman"/>
        </w:rPr>
        <w:t>Jamal</w:t>
      </w:r>
      <w:r w:rsidRPr="00E54C81">
        <w:rPr>
          <w:rFonts w:ascii="Times New Roman" w:hAnsi="Times New Roman" w:cs="Times New Roman"/>
        </w:rPr>
        <w:t xml:space="preserve"> Lewis asked</w:t>
      </w:r>
      <w:r w:rsidR="00C755C9" w:rsidRPr="00E54C81">
        <w:rPr>
          <w:rFonts w:ascii="Times New Roman" w:hAnsi="Times New Roman" w:cs="Times New Roman"/>
        </w:rPr>
        <w:t xml:space="preserve"> if the 42 pipeline projects </w:t>
      </w:r>
      <w:r w:rsidR="00FC0340">
        <w:rPr>
          <w:rFonts w:ascii="Times New Roman" w:hAnsi="Times New Roman" w:cs="Times New Roman"/>
        </w:rPr>
        <w:t>were</w:t>
      </w:r>
      <w:r w:rsidR="00C755C9" w:rsidRPr="00E54C81">
        <w:rPr>
          <w:rFonts w:ascii="Times New Roman" w:hAnsi="Times New Roman" w:cs="Times New Roman"/>
        </w:rPr>
        <w:t xml:space="preserve"> part of the 112</w:t>
      </w:r>
      <w:r w:rsidR="00FC0340">
        <w:rPr>
          <w:rFonts w:ascii="Times New Roman" w:hAnsi="Times New Roman" w:cs="Times New Roman"/>
        </w:rPr>
        <w:t xml:space="preserve"> total active projects.</w:t>
      </w:r>
    </w:p>
    <w:p w14:paraId="1B025B0C" w14:textId="020F8336" w:rsidR="00CB20F3" w:rsidRPr="00CB1A87" w:rsidRDefault="00CB1A87" w:rsidP="00CB1A8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CB1A87">
        <w:rPr>
          <w:rFonts w:ascii="Times New Roman" w:hAnsi="Times New Roman" w:cs="Times New Roman"/>
        </w:rPr>
        <w:t>Philana Owusu (DCSEU)</w:t>
      </w:r>
      <w:r w:rsidR="00CB20F3" w:rsidRPr="00CB1A87">
        <w:rPr>
          <w:rFonts w:ascii="Times New Roman" w:hAnsi="Times New Roman" w:cs="Times New Roman"/>
        </w:rPr>
        <w:t xml:space="preserve"> confirmed th</w:t>
      </w:r>
      <w:r>
        <w:rPr>
          <w:rFonts w:ascii="Times New Roman" w:hAnsi="Times New Roman" w:cs="Times New Roman"/>
        </w:rPr>
        <w:t xml:space="preserve">e 42 pipeline projects </w:t>
      </w:r>
      <w:r w:rsidR="00CB20F3" w:rsidRPr="00CB1A87">
        <w:rPr>
          <w:rFonts w:ascii="Times New Roman" w:hAnsi="Times New Roman" w:cs="Times New Roman"/>
        </w:rPr>
        <w:t>are part</w:t>
      </w:r>
      <w:r>
        <w:rPr>
          <w:rFonts w:ascii="Times New Roman" w:hAnsi="Times New Roman" w:cs="Times New Roman"/>
        </w:rPr>
        <w:t xml:space="preserve"> </w:t>
      </w:r>
      <w:r w:rsidRPr="00E54C81">
        <w:rPr>
          <w:rFonts w:ascii="Times New Roman" w:hAnsi="Times New Roman" w:cs="Times New Roman"/>
        </w:rPr>
        <w:t>of the 112</w:t>
      </w:r>
      <w:r>
        <w:rPr>
          <w:rFonts w:ascii="Times New Roman" w:hAnsi="Times New Roman" w:cs="Times New Roman"/>
        </w:rPr>
        <w:t xml:space="preserve"> total active projects</w:t>
      </w:r>
      <w:r w:rsidR="0044192D">
        <w:rPr>
          <w:rFonts w:ascii="Times New Roman" w:hAnsi="Times New Roman" w:cs="Times New Roman"/>
        </w:rPr>
        <w:t xml:space="preserve"> and the</w:t>
      </w:r>
      <w:r w:rsidR="003742AA">
        <w:rPr>
          <w:rFonts w:ascii="Times New Roman" w:hAnsi="Times New Roman" w:cs="Times New Roman"/>
        </w:rPr>
        <w:t xml:space="preserve"> 37 </w:t>
      </w:r>
      <w:r w:rsidR="00A139D5">
        <w:rPr>
          <w:rFonts w:ascii="Times New Roman" w:hAnsi="Times New Roman" w:cs="Times New Roman"/>
        </w:rPr>
        <w:t>are</w:t>
      </w:r>
      <w:r w:rsidR="003742AA">
        <w:rPr>
          <w:rFonts w:ascii="Times New Roman" w:hAnsi="Times New Roman" w:cs="Times New Roman"/>
        </w:rPr>
        <w:t xml:space="preserve"> separate additional leads.</w:t>
      </w:r>
    </w:p>
    <w:p w14:paraId="6155AFA4" w14:textId="31FFC684" w:rsidR="00CB20F3" w:rsidRDefault="00CB20F3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</w:rPr>
        <w:t xml:space="preserve">Sindra </w:t>
      </w:r>
      <w:r w:rsidR="00E73A38" w:rsidRPr="00E73A38">
        <w:rPr>
          <w:rFonts w:ascii="Times New Roman" w:hAnsi="Times New Roman" w:cs="Times New Roman"/>
        </w:rPr>
        <w:t>Siddiqui</w:t>
      </w:r>
      <w:r w:rsidR="00E73A38">
        <w:rPr>
          <w:rFonts w:ascii="Times New Roman" w:hAnsi="Times New Roman" w:cs="Times New Roman"/>
        </w:rPr>
        <w:t xml:space="preserve"> inquired if the</w:t>
      </w:r>
      <w:r w:rsidR="009D4658">
        <w:rPr>
          <w:rFonts w:ascii="Times New Roman" w:hAnsi="Times New Roman" w:cs="Times New Roman"/>
        </w:rPr>
        <w:t xml:space="preserve"> total active projects were households that</w:t>
      </w:r>
      <w:r w:rsidR="00BE7BB2">
        <w:rPr>
          <w:rFonts w:ascii="Times New Roman" w:hAnsi="Times New Roman" w:cs="Times New Roman"/>
        </w:rPr>
        <w:t xml:space="preserve"> </w:t>
      </w:r>
      <w:r w:rsidR="00FB6F39">
        <w:rPr>
          <w:rFonts w:ascii="Times New Roman" w:hAnsi="Times New Roman" w:cs="Times New Roman"/>
        </w:rPr>
        <w:t>had uncompleted work.</w:t>
      </w:r>
    </w:p>
    <w:p w14:paraId="009410A7" w14:textId="43D591BD" w:rsidR="00FB6F39" w:rsidRPr="00E54C81" w:rsidRDefault="00FB6F39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CB1A87">
        <w:rPr>
          <w:rFonts w:ascii="Times New Roman" w:hAnsi="Times New Roman" w:cs="Times New Roman"/>
        </w:rPr>
        <w:t>Philana Owusu (DCSEU) confirmed</w:t>
      </w:r>
      <w:r>
        <w:rPr>
          <w:rFonts w:ascii="Times New Roman" w:hAnsi="Times New Roman" w:cs="Times New Roman"/>
        </w:rPr>
        <w:t>.</w:t>
      </w:r>
    </w:p>
    <w:p w14:paraId="5B00E56A" w14:textId="1E960562" w:rsidR="006C57A5" w:rsidRPr="00E54C81" w:rsidRDefault="006C57A5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</w:rPr>
        <w:t xml:space="preserve">Kinteshia </w:t>
      </w:r>
      <w:r w:rsidR="007E6D9F">
        <w:rPr>
          <w:rFonts w:ascii="Times New Roman" w:hAnsi="Times New Roman" w:cs="Times New Roman"/>
        </w:rPr>
        <w:t xml:space="preserve">Scott (DCSEU) </w:t>
      </w:r>
      <w:r w:rsidRPr="00E54C81">
        <w:rPr>
          <w:rFonts w:ascii="Times New Roman" w:hAnsi="Times New Roman" w:cs="Times New Roman"/>
        </w:rPr>
        <w:t>asked how federal funding will impact these projects</w:t>
      </w:r>
      <w:r w:rsidR="007E6D9F">
        <w:rPr>
          <w:rFonts w:ascii="Times New Roman" w:hAnsi="Times New Roman" w:cs="Times New Roman"/>
        </w:rPr>
        <w:t>.</w:t>
      </w:r>
    </w:p>
    <w:p w14:paraId="7F20D6B9" w14:textId="6E6A8613" w:rsidR="006C57A5" w:rsidRPr="00E54C81" w:rsidRDefault="00714705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714705">
        <w:rPr>
          <w:rFonts w:ascii="Times New Roman" w:hAnsi="Times New Roman" w:cs="Times New Roman"/>
        </w:rPr>
        <w:t xml:space="preserve">Director Ben Burdick (DCSEU) </w:t>
      </w:r>
      <w:r w:rsidR="006C57A5" w:rsidRPr="00E54C81">
        <w:rPr>
          <w:rFonts w:ascii="Times New Roman" w:hAnsi="Times New Roman" w:cs="Times New Roman"/>
        </w:rPr>
        <w:t>shared that DCSEU and DOEE are monitoring the federal funding.</w:t>
      </w:r>
    </w:p>
    <w:p w14:paraId="2FE58ED1" w14:textId="66A52209" w:rsidR="006C57A5" w:rsidRDefault="00714705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Dr. </w:t>
      </w:r>
      <w:r w:rsidR="006C57A5" w:rsidRPr="00E54C81">
        <w:rPr>
          <w:rFonts w:ascii="Times New Roman" w:hAnsi="Times New Roman" w:cs="Times New Roman"/>
        </w:rPr>
        <w:t xml:space="preserve">Lance Loncke </w:t>
      </w:r>
      <w:r>
        <w:rPr>
          <w:rFonts w:ascii="Times New Roman" w:hAnsi="Times New Roman" w:cs="Times New Roman"/>
        </w:rPr>
        <w:t>(DOEE)</w:t>
      </w:r>
      <w:r w:rsidR="002679AE">
        <w:rPr>
          <w:rFonts w:ascii="Times New Roman" w:hAnsi="Times New Roman" w:cs="Times New Roman"/>
        </w:rPr>
        <w:t xml:space="preserve"> mentioned</w:t>
      </w:r>
      <w:r w:rsidR="006C57A5" w:rsidRPr="00E54C81">
        <w:rPr>
          <w:rFonts w:ascii="Times New Roman" w:hAnsi="Times New Roman" w:cs="Times New Roman"/>
        </w:rPr>
        <w:t xml:space="preserve"> that there </w:t>
      </w:r>
      <w:r w:rsidR="008E41B1" w:rsidRPr="00E54C81">
        <w:rPr>
          <w:rFonts w:ascii="Times New Roman" w:hAnsi="Times New Roman" w:cs="Times New Roman"/>
        </w:rPr>
        <w:t>have</w:t>
      </w:r>
      <w:r w:rsidR="006C57A5" w:rsidRPr="00E54C81">
        <w:rPr>
          <w:rFonts w:ascii="Times New Roman" w:hAnsi="Times New Roman" w:cs="Times New Roman"/>
        </w:rPr>
        <w:t xml:space="preserve"> been no funding </w:t>
      </w:r>
      <w:r w:rsidR="002679AE" w:rsidRPr="00E54C81">
        <w:rPr>
          <w:rFonts w:ascii="Times New Roman" w:hAnsi="Times New Roman" w:cs="Times New Roman"/>
        </w:rPr>
        <w:t>restraints</w:t>
      </w:r>
      <w:r w:rsidR="006C57A5" w:rsidRPr="00E54C81">
        <w:rPr>
          <w:rFonts w:ascii="Times New Roman" w:hAnsi="Times New Roman" w:cs="Times New Roman"/>
        </w:rPr>
        <w:t xml:space="preserve"> to date. As </w:t>
      </w:r>
      <w:r w:rsidR="00E13524" w:rsidRPr="00E54C81">
        <w:rPr>
          <w:rFonts w:ascii="Times New Roman" w:hAnsi="Times New Roman" w:cs="Times New Roman"/>
        </w:rPr>
        <w:t xml:space="preserve">far as </w:t>
      </w:r>
      <w:r w:rsidR="005569DB">
        <w:rPr>
          <w:rFonts w:ascii="Times New Roman" w:hAnsi="Times New Roman" w:cs="Times New Roman"/>
        </w:rPr>
        <w:t>DOEE</w:t>
      </w:r>
      <w:r w:rsidR="00E13524" w:rsidRPr="00E54C81">
        <w:rPr>
          <w:rFonts w:ascii="Times New Roman" w:hAnsi="Times New Roman" w:cs="Times New Roman"/>
        </w:rPr>
        <w:t xml:space="preserve"> kno</w:t>
      </w:r>
      <w:r w:rsidR="005569DB">
        <w:rPr>
          <w:rFonts w:ascii="Times New Roman" w:hAnsi="Times New Roman" w:cs="Times New Roman"/>
        </w:rPr>
        <w:t>ws,</w:t>
      </w:r>
      <w:r w:rsidR="00E13524" w:rsidRPr="00E54C81">
        <w:rPr>
          <w:rFonts w:ascii="Times New Roman" w:hAnsi="Times New Roman" w:cs="Times New Roman"/>
        </w:rPr>
        <w:t xml:space="preserve"> IRA funding is intact. </w:t>
      </w:r>
      <w:r w:rsidR="005569DB">
        <w:rPr>
          <w:rFonts w:ascii="Times New Roman" w:hAnsi="Times New Roman" w:cs="Times New Roman"/>
        </w:rPr>
        <w:t>Both</w:t>
      </w:r>
      <w:r w:rsidR="002232D5">
        <w:rPr>
          <w:rFonts w:ascii="Times New Roman" w:hAnsi="Times New Roman" w:cs="Times New Roman"/>
        </w:rPr>
        <w:t xml:space="preserve"> </w:t>
      </w:r>
      <w:r w:rsidR="00E13524" w:rsidRPr="00E54C81">
        <w:rPr>
          <w:rFonts w:ascii="Times New Roman" w:hAnsi="Times New Roman" w:cs="Times New Roman"/>
        </w:rPr>
        <w:t xml:space="preserve">IRA and local funding </w:t>
      </w:r>
      <w:r w:rsidR="002232D5">
        <w:rPr>
          <w:rFonts w:ascii="Times New Roman" w:hAnsi="Times New Roman" w:cs="Times New Roman"/>
        </w:rPr>
        <w:t xml:space="preserve">are </w:t>
      </w:r>
      <w:r w:rsidR="00E13524" w:rsidRPr="00E54C81">
        <w:rPr>
          <w:rFonts w:ascii="Times New Roman" w:hAnsi="Times New Roman" w:cs="Times New Roman"/>
        </w:rPr>
        <w:t>being used to fund the AHEP projects</w:t>
      </w:r>
      <w:r w:rsidR="002232D5">
        <w:rPr>
          <w:rFonts w:ascii="Times New Roman" w:hAnsi="Times New Roman" w:cs="Times New Roman"/>
        </w:rPr>
        <w:t>.</w:t>
      </w:r>
    </w:p>
    <w:p w14:paraId="7A97EC7A" w14:textId="004B679E" w:rsidR="006F1EA2" w:rsidRPr="00E54C81" w:rsidRDefault="006F1EA2" w:rsidP="00440D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6F1EA2">
        <w:rPr>
          <w:rFonts w:ascii="Times New Roman" w:hAnsi="Times New Roman" w:cs="Times New Roman"/>
        </w:rPr>
        <w:t>Jahmai Sharp</w:t>
      </w:r>
      <w:r>
        <w:rPr>
          <w:rFonts w:ascii="Times New Roman" w:hAnsi="Times New Roman" w:cs="Times New Roman"/>
        </w:rPr>
        <w:t xml:space="preserve"> (DCSEU) presented the following slides:</w:t>
      </w:r>
    </w:p>
    <w:p w14:paraId="5B97D2F7" w14:textId="1148FCC2" w:rsidR="00885D01" w:rsidRPr="00E54C81" w:rsidRDefault="004C3B77" w:rsidP="00885D01">
      <w:p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  <w:noProof/>
        </w:rPr>
        <w:drawing>
          <wp:inline distT="0" distB="0" distL="0" distR="0" wp14:anchorId="38154B36" wp14:editId="7ADA4906">
            <wp:extent cx="3613709" cy="2794061"/>
            <wp:effectExtent l="0" t="0" r="6350" b="6350"/>
            <wp:docPr id="621841678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841678" name="Picture 1" descr="Tex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32273" cy="280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F97FC" w14:textId="6F7ECFDC" w:rsidR="00885D01" w:rsidRPr="00E54C81" w:rsidRDefault="008B7946" w:rsidP="008B7946">
      <w:p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F92846" wp14:editId="34DDC3A1">
            <wp:extent cx="6485741" cy="2476500"/>
            <wp:effectExtent l="0" t="0" r="0" b="0"/>
            <wp:docPr id="1695613030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613030" name="Picture 1" descr="Graphical user interface, text, application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6644" cy="247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C344E" w14:textId="06C1EC94" w:rsidR="008B7946" w:rsidRPr="00E54C81" w:rsidRDefault="00983CEF" w:rsidP="00983CEF">
      <w:p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  <w:noProof/>
        </w:rPr>
        <w:drawing>
          <wp:inline distT="0" distB="0" distL="0" distR="0" wp14:anchorId="589D9F6A" wp14:editId="35D62E2C">
            <wp:extent cx="4800600" cy="2323880"/>
            <wp:effectExtent l="0" t="0" r="0" b="635"/>
            <wp:docPr id="22863043" name="Picture 1" descr="Graphical user interface, application,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3043" name="Picture 1" descr="Graphical user interface, application, website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08214" cy="232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FEE74" w14:textId="0E6F97CD" w:rsidR="00CB29ED" w:rsidRPr="00E54C81" w:rsidRDefault="00B418AD" w:rsidP="00CB29ED">
      <w:pPr>
        <w:rPr>
          <w:rFonts w:ascii="Times New Roman" w:hAnsi="Times New Roman" w:cs="Times New Roman"/>
        </w:rPr>
      </w:pPr>
      <w:r w:rsidRPr="00E54C81">
        <w:rPr>
          <w:rFonts w:ascii="Times New Roman" w:hAnsi="Times New Roman" w:cs="Times New Roman"/>
          <w:noProof/>
        </w:rPr>
        <w:drawing>
          <wp:inline distT="0" distB="0" distL="0" distR="0" wp14:anchorId="6A1F4B24" wp14:editId="267F061F">
            <wp:extent cx="4931997" cy="2733675"/>
            <wp:effectExtent l="0" t="0" r="2540" b="0"/>
            <wp:docPr id="1542441492" name="Picture 1" descr="A picture containing text, screenshot, bunch, sever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41492" name="Picture 1" descr="A picture containing text, screenshot, bunch, several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3097" cy="274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4665C" w14:textId="780A7F89" w:rsidR="00FC441D" w:rsidRDefault="00FC441D" w:rsidP="00FC441D">
      <w:pPr>
        <w:pStyle w:val="Heading1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lastRenderedPageBreak/>
        <w:t>Regulatory Update</w:t>
      </w:r>
      <w:r w:rsidR="00440DC2">
        <w:rPr>
          <w:rFonts w:cs="Times New Roman"/>
          <w:sz w:val="22"/>
          <w:szCs w:val="22"/>
        </w:rPr>
        <w:t>s</w:t>
      </w:r>
    </w:p>
    <w:p w14:paraId="5C4BDFE6" w14:textId="354F0237" w:rsidR="00C04D8A" w:rsidRPr="00926ECE" w:rsidRDefault="00C04D8A" w:rsidP="00926ECE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BC0D4B">
        <w:rPr>
          <w:rFonts w:ascii="Times New Roman" w:hAnsi="Times New Roman" w:cs="Times New Roman"/>
        </w:rPr>
        <w:t>Hussain Karim (DOEE)</w:t>
      </w:r>
      <w:r w:rsidR="00B559F3" w:rsidRPr="00BC0D4B">
        <w:rPr>
          <w:rFonts w:ascii="Times New Roman" w:hAnsi="Times New Roman" w:cs="Times New Roman"/>
        </w:rPr>
        <w:t xml:space="preserve"> mentioned th</w:t>
      </w:r>
      <w:r w:rsidR="006674BF" w:rsidRPr="00BC0D4B">
        <w:rPr>
          <w:rFonts w:ascii="Times New Roman" w:hAnsi="Times New Roman" w:cs="Times New Roman"/>
        </w:rPr>
        <w:t xml:space="preserve">at </w:t>
      </w:r>
      <w:r w:rsidR="00154812" w:rsidRPr="00BC0D4B">
        <w:rPr>
          <w:rFonts w:ascii="Times New Roman" w:hAnsi="Times New Roman" w:cs="Times New Roman"/>
        </w:rPr>
        <w:t>DOEE’s budget oversight hearing</w:t>
      </w:r>
      <w:r w:rsidR="00F83BCB" w:rsidRPr="00BC0D4B">
        <w:rPr>
          <w:rFonts w:ascii="Times New Roman" w:hAnsi="Times New Roman" w:cs="Times New Roman"/>
        </w:rPr>
        <w:t xml:space="preserve"> will most likely take pla</w:t>
      </w:r>
      <w:r w:rsidR="00974C47" w:rsidRPr="00BC0D4B">
        <w:rPr>
          <w:rFonts w:ascii="Times New Roman" w:hAnsi="Times New Roman" w:cs="Times New Roman"/>
        </w:rPr>
        <w:t>ce at the end of May.</w:t>
      </w:r>
      <w:r w:rsidR="00DD71C8" w:rsidRPr="00BC0D4B">
        <w:rPr>
          <w:rFonts w:ascii="Times New Roman" w:hAnsi="Times New Roman" w:cs="Times New Roman"/>
        </w:rPr>
        <w:t xml:space="preserve"> Right now, the</w:t>
      </w:r>
      <w:r w:rsidR="00154812" w:rsidRPr="00BC0D4B">
        <w:rPr>
          <w:rFonts w:ascii="Times New Roman" w:hAnsi="Times New Roman" w:cs="Times New Roman"/>
        </w:rPr>
        <w:t xml:space="preserve"> budget process is on hold because </w:t>
      </w:r>
      <w:r w:rsidR="00B6738B" w:rsidRPr="00BC0D4B">
        <w:rPr>
          <w:rFonts w:ascii="Times New Roman" w:hAnsi="Times New Roman" w:cs="Times New Roman"/>
        </w:rPr>
        <w:t>it is unclear</w:t>
      </w:r>
      <w:r w:rsidR="00154812" w:rsidRPr="00BC0D4B">
        <w:rPr>
          <w:rFonts w:ascii="Times New Roman" w:hAnsi="Times New Roman" w:cs="Times New Roman"/>
        </w:rPr>
        <w:t xml:space="preserve"> if the </w:t>
      </w:r>
      <w:r w:rsidR="00DD71C8" w:rsidRPr="00BC0D4B">
        <w:rPr>
          <w:rFonts w:ascii="Times New Roman" w:hAnsi="Times New Roman" w:cs="Times New Roman"/>
        </w:rPr>
        <w:t>H</w:t>
      </w:r>
      <w:r w:rsidR="00154812" w:rsidRPr="00BC0D4B">
        <w:rPr>
          <w:rFonts w:ascii="Times New Roman" w:hAnsi="Times New Roman" w:cs="Times New Roman"/>
        </w:rPr>
        <w:t xml:space="preserve">ouse is going to vote on the </w:t>
      </w:r>
      <w:r w:rsidR="00B6738B" w:rsidRPr="00BC0D4B">
        <w:rPr>
          <w:rFonts w:ascii="Times New Roman" w:hAnsi="Times New Roman" w:cs="Times New Roman"/>
        </w:rPr>
        <w:t>Fiscal Year (</w:t>
      </w:r>
      <w:r w:rsidR="00154812" w:rsidRPr="00BC0D4B">
        <w:rPr>
          <w:rFonts w:ascii="Times New Roman" w:hAnsi="Times New Roman" w:cs="Times New Roman"/>
        </w:rPr>
        <w:t>FY</w:t>
      </w:r>
      <w:r w:rsidR="00B6738B" w:rsidRPr="00BC0D4B">
        <w:rPr>
          <w:rFonts w:ascii="Times New Roman" w:hAnsi="Times New Roman" w:cs="Times New Roman"/>
        </w:rPr>
        <w:t>)</w:t>
      </w:r>
      <w:r w:rsidR="00154812" w:rsidRPr="00BC0D4B">
        <w:rPr>
          <w:rFonts w:ascii="Times New Roman" w:hAnsi="Times New Roman" w:cs="Times New Roman"/>
        </w:rPr>
        <w:t>25 budget. Later in May</w:t>
      </w:r>
      <w:r w:rsidR="00B6738B" w:rsidRPr="00BC0D4B">
        <w:rPr>
          <w:rFonts w:ascii="Times New Roman" w:hAnsi="Times New Roman" w:cs="Times New Roman"/>
        </w:rPr>
        <w:t>, there will most likely be a</w:t>
      </w:r>
      <w:r w:rsidR="001C3277" w:rsidRPr="00BC0D4B">
        <w:rPr>
          <w:rFonts w:ascii="Times New Roman" w:hAnsi="Times New Roman" w:cs="Times New Roman"/>
        </w:rPr>
        <w:t xml:space="preserve"> hearing for</w:t>
      </w:r>
      <w:r w:rsidR="00B6738B" w:rsidRPr="00BC0D4B">
        <w:rPr>
          <w:rFonts w:ascii="Times New Roman" w:hAnsi="Times New Roman" w:cs="Times New Roman"/>
        </w:rPr>
        <w:t xml:space="preserve"> DOEE’s</w:t>
      </w:r>
      <w:r w:rsidR="001C3277" w:rsidRPr="00BC0D4B">
        <w:rPr>
          <w:rFonts w:ascii="Times New Roman" w:hAnsi="Times New Roman" w:cs="Times New Roman"/>
        </w:rPr>
        <w:t xml:space="preserve"> FY26 budget.</w:t>
      </w:r>
      <w:r w:rsidR="00BC0D4B" w:rsidRPr="00BC0D4B">
        <w:rPr>
          <w:rFonts w:ascii="Times New Roman" w:hAnsi="Times New Roman" w:cs="Times New Roman"/>
        </w:rPr>
        <w:t xml:space="preserve"> Regarding the PSC,</w:t>
      </w:r>
      <w:r w:rsidR="00BC0D4B">
        <w:rPr>
          <w:rFonts w:ascii="Times New Roman" w:hAnsi="Times New Roman" w:cs="Times New Roman"/>
        </w:rPr>
        <w:t xml:space="preserve"> D</w:t>
      </w:r>
      <w:r w:rsidR="001C3277" w:rsidRPr="00BC0D4B">
        <w:rPr>
          <w:rFonts w:ascii="Times New Roman" w:hAnsi="Times New Roman" w:cs="Times New Roman"/>
        </w:rPr>
        <w:t xml:space="preserve">OEE and </w:t>
      </w:r>
      <w:r w:rsidR="00BC0D4B">
        <w:rPr>
          <w:rFonts w:ascii="Times New Roman" w:hAnsi="Times New Roman" w:cs="Times New Roman"/>
        </w:rPr>
        <w:t xml:space="preserve">the Office of </w:t>
      </w:r>
      <w:r w:rsidR="000A35D5">
        <w:rPr>
          <w:rFonts w:ascii="Times New Roman" w:hAnsi="Times New Roman" w:cs="Times New Roman"/>
        </w:rPr>
        <w:t>Attorney</w:t>
      </w:r>
      <w:r w:rsidR="00BC0D4B">
        <w:rPr>
          <w:rFonts w:ascii="Times New Roman" w:hAnsi="Times New Roman" w:cs="Times New Roman"/>
        </w:rPr>
        <w:t xml:space="preserve"> </w:t>
      </w:r>
      <w:r w:rsidR="000A35D5">
        <w:rPr>
          <w:rFonts w:ascii="Times New Roman" w:hAnsi="Times New Roman" w:cs="Times New Roman"/>
        </w:rPr>
        <w:t>General</w:t>
      </w:r>
      <w:r w:rsidR="00BC0D4B">
        <w:rPr>
          <w:rFonts w:ascii="Times New Roman" w:hAnsi="Times New Roman" w:cs="Times New Roman"/>
        </w:rPr>
        <w:t xml:space="preserve"> (</w:t>
      </w:r>
      <w:r w:rsidR="001C3277" w:rsidRPr="00BC0D4B">
        <w:rPr>
          <w:rFonts w:ascii="Times New Roman" w:hAnsi="Times New Roman" w:cs="Times New Roman"/>
        </w:rPr>
        <w:t>OAG</w:t>
      </w:r>
      <w:r w:rsidR="00BC0D4B">
        <w:rPr>
          <w:rFonts w:ascii="Times New Roman" w:hAnsi="Times New Roman" w:cs="Times New Roman"/>
        </w:rPr>
        <w:t>)</w:t>
      </w:r>
      <w:r w:rsidR="001C3277" w:rsidRPr="00BC0D4B">
        <w:rPr>
          <w:rFonts w:ascii="Times New Roman" w:hAnsi="Times New Roman" w:cs="Times New Roman"/>
        </w:rPr>
        <w:t xml:space="preserve"> have been involved with several gas cases</w:t>
      </w:r>
      <w:r w:rsidR="00D6725B">
        <w:rPr>
          <w:rFonts w:ascii="Times New Roman" w:hAnsi="Times New Roman" w:cs="Times New Roman"/>
        </w:rPr>
        <w:t>,</w:t>
      </w:r>
      <w:r w:rsidR="001C3277" w:rsidRPr="00BC0D4B">
        <w:rPr>
          <w:rFonts w:ascii="Times New Roman" w:hAnsi="Times New Roman" w:cs="Times New Roman"/>
        </w:rPr>
        <w:t xml:space="preserve"> </w:t>
      </w:r>
      <w:r w:rsidR="00213126">
        <w:rPr>
          <w:rFonts w:ascii="Times New Roman" w:hAnsi="Times New Roman" w:cs="Times New Roman"/>
        </w:rPr>
        <w:t xml:space="preserve">one involving </w:t>
      </w:r>
      <w:r w:rsidR="001C3277" w:rsidRPr="00BC0D4B">
        <w:rPr>
          <w:rFonts w:ascii="Times New Roman" w:hAnsi="Times New Roman" w:cs="Times New Roman"/>
        </w:rPr>
        <w:t>gas leaks and a</w:t>
      </w:r>
      <w:r w:rsidR="00213126">
        <w:rPr>
          <w:rFonts w:ascii="Times New Roman" w:hAnsi="Times New Roman" w:cs="Times New Roman"/>
        </w:rPr>
        <w:t xml:space="preserve">nother </w:t>
      </w:r>
      <w:r w:rsidR="00E5581B">
        <w:rPr>
          <w:rFonts w:ascii="Times New Roman" w:hAnsi="Times New Roman" w:cs="Times New Roman"/>
        </w:rPr>
        <w:t>on</w:t>
      </w:r>
      <w:r w:rsidR="001C3277" w:rsidRPr="00BC0D4B">
        <w:rPr>
          <w:rFonts w:ascii="Times New Roman" w:hAnsi="Times New Roman" w:cs="Times New Roman"/>
        </w:rPr>
        <w:t xml:space="preserve"> WGL</w:t>
      </w:r>
      <w:r w:rsidR="00E5581B">
        <w:rPr>
          <w:rFonts w:ascii="Times New Roman" w:hAnsi="Times New Roman" w:cs="Times New Roman"/>
        </w:rPr>
        <w:t>’s</w:t>
      </w:r>
      <w:r w:rsidR="001C3277" w:rsidRPr="00BC0D4B">
        <w:rPr>
          <w:rFonts w:ascii="Times New Roman" w:hAnsi="Times New Roman" w:cs="Times New Roman"/>
        </w:rPr>
        <w:t xml:space="preserve"> rate</w:t>
      </w:r>
      <w:r w:rsidR="00E5581B">
        <w:rPr>
          <w:rFonts w:ascii="Times New Roman" w:hAnsi="Times New Roman" w:cs="Times New Roman"/>
        </w:rPr>
        <w:t xml:space="preserve"> increase</w:t>
      </w:r>
      <w:r w:rsidR="001C3277" w:rsidRPr="00BC0D4B">
        <w:rPr>
          <w:rFonts w:ascii="Times New Roman" w:hAnsi="Times New Roman" w:cs="Times New Roman"/>
        </w:rPr>
        <w:t>.</w:t>
      </w:r>
      <w:r w:rsidR="00926ECE">
        <w:rPr>
          <w:rFonts w:ascii="Times New Roman" w:hAnsi="Times New Roman" w:cs="Times New Roman"/>
        </w:rPr>
        <w:t xml:space="preserve"> </w:t>
      </w:r>
      <w:r w:rsidR="001C3277" w:rsidRPr="00926ECE">
        <w:rPr>
          <w:rFonts w:ascii="Times New Roman" w:hAnsi="Times New Roman" w:cs="Times New Roman"/>
        </w:rPr>
        <w:t>On the electric side</w:t>
      </w:r>
      <w:r w:rsidR="00926ECE">
        <w:rPr>
          <w:rFonts w:ascii="Times New Roman" w:hAnsi="Times New Roman" w:cs="Times New Roman"/>
        </w:rPr>
        <w:t>,</w:t>
      </w:r>
      <w:r w:rsidR="001C3277" w:rsidRPr="00926ECE">
        <w:rPr>
          <w:rFonts w:ascii="Times New Roman" w:hAnsi="Times New Roman" w:cs="Times New Roman"/>
        </w:rPr>
        <w:t xml:space="preserve"> DOEE is involved with several working groups</w:t>
      </w:r>
      <w:r w:rsidR="00E341AA">
        <w:rPr>
          <w:rFonts w:ascii="Times New Roman" w:hAnsi="Times New Roman" w:cs="Times New Roman"/>
        </w:rPr>
        <w:t xml:space="preserve"> for </w:t>
      </w:r>
      <w:r w:rsidR="000D21EC">
        <w:rPr>
          <w:rFonts w:ascii="Times New Roman" w:hAnsi="Times New Roman" w:cs="Times New Roman"/>
        </w:rPr>
        <w:t xml:space="preserve">Pepco’s </w:t>
      </w:r>
      <w:r w:rsidR="00E341AA">
        <w:rPr>
          <w:rFonts w:ascii="Times New Roman" w:hAnsi="Times New Roman" w:cs="Times New Roman"/>
        </w:rPr>
        <w:t xml:space="preserve">rate design. </w:t>
      </w:r>
    </w:p>
    <w:p w14:paraId="453CA3F8" w14:textId="30183C4C" w:rsidR="00C426F9" w:rsidRDefault="00C426F9" w:rsidP="00C426F9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Sidra </w:t>
      </w:r>
      <w:r w:rsidR="00CD05FE" w:rsidRPr="00CD05FE">
        <w:rPr>
          <w:rFonts w:ascii="Times New Roman" w:hAnsi="Times New Roman" w:cs="Times New Roman"/>
        </w:rPr>
        <w:t xml:space="preserve">Siddiqui </w:t>
      </w:r>
      <w:r>
        <w:rPr>
          <w:rFonts w:ascii="Times New Roman" w:hAnsi="Times New Roman" w:cs="Times New Roman"/>
        </w:rPr>
        <w:t xml:space="preserve">added that the Mayor </w:t>
      </w:r>
      <w:r w:rsidR="00CD05FE">
        <w:rPr>
          <w:rFonts w:ascii="Times New Roman" w:hAnsi="Times New Roman" w:cs="Times New Roman"/>
        </w:rPr>
        <w:t>unveiled</w:t>
      </w:r>
      <w:r>
        <w:rPr>
          <w:rFonts w:ascii="Times New Roman" w:hAnsi="Times New Roman" w:cs="Times New Roman"/>
        </w:rPr>
        <w:t xml:space="preserve"> the </w:t>
      </w:r>
      <w:hyperlink r:id="rId27" w:anchor=":~:text=Removing%20Barriers%20to%20Business%20Growth,reviews%20of%20new%20development%20projects." w:history="1">
        <w:r w:rsidR="00CD05FE" w:rsidRPr="00833902">
          <w:rPr>
            <w:rStyle w:val="Hyperlink"/>
            <w:rFonts w:ascii="Times New Roman" w:hAnsi="Times New Roman" w:cs="Times New Roman"/>
          </w:rPr>
          <w:t>transformational</w:t>
        </w:r>
        <w:r w:rsidRPr="00833902">
          <w:rPr>
            <w:rStyle w:val="Hyperlink"/>
            <w:rFonts w:ascii="Times New Roman" w:hAnsi="Times New Roman" w:cs="Times New Roman"/>
          </w:rPr>
          <w:t xml:space="preserve"> growth agenda</w:t>
        </w:r>
      </w:hyperlink>
      <w:r>
        <w:rPr>
          <w:rFonts w:ascii="Times New Roman" w:hAnsi="Times New Roman" w:cs="Times New Roman"/>
        </w:rPr>
        <w:t xml:space="preserve"> which </w:t>
      </w:r>
      <w:r w:rsidR="00A73098">
        <w:rPr>
          <w:rFonts w:ascii="Times New Roman" w:hAnsi="Times New Roman" w:cs="Times New Roman"/>
        </w:rPr>
        <w:t xml:space="preserve">touches on pausing </w:t>
      </w:r>
      <w:r>
        <w:rPr>
          <w:rFonts w:ascii="Times New Roman" w:hAnsi="Times New Roman" w:cs="Times New Roman"/>
        </w:rPr>
        <w:t>BEPS.</w:t>
      </w:r>
    </w:p>
    <w:p w14:paraId="419D0774" w14:textId="523BB92A" w:rsidR="00176D2E" w:rsidRDefault="00176D2E" w:rsidP="00414E71">
      <w:pPr>
        <w:pStyle w:val="Heading1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New Business</w:t>
      </w:r>
    </w:p>
    <w:p w14:paraId="3B3C5871" w14:textId="5E2CDE9B" w:rsidR="0075151D" w:rsidRDefault="00E55261" w:rsidP="00D763B3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55261">
        <w:rPr>
          <w:rFonts w:ascii="Times New Roman" w:hAnsi="Times New Roman" w:cs="Times New Roman"/>
        </w:rPr>
        <w:t xml:space="preserve">Giuls Kunkel </w:t>
      </w:r>
      <w:r>
        <w:rPr>
          <w:rFonts w:ascii="Times New Roman" w:hAnsi="Times New Roman" w:cs="Times New Roman"/>
        </w:rPr>
        <w:t>announced that she would be stepping down as the building construction industry representative. She thanked DCSEU and DOEE for the opportunity to serve</w:t>
      </w:r>
      <w:r w:rsidR="0075151D">
        <w:rPr>
          <w:rFonts w:ascii="Times New Roman" w:hAnsi="Times New Roman" w:cs="Times New Roman"/>
        </w:rPr>
        <w:t>. The Board collective</w:t>
      </w:r>
      <w:r w:rsidR="00365276">
        <w:rPr>
          <w:rFonts w:ascii="Times New Roman" w:hAnsi="Times New Roman" w:cs="Times New Roman"/>
        </w:rPr>
        <w:t xml:space="preserve">ly </w:t>
      </w:r>
      <w:r w:rsidR="0075151D">
        <w:rPr>
          <w:rFonts w:ascii="Times New Roman" w:hAnsi="Times New Roman" w:cs="Times New Roman"/>
        </w:rPr>
        <w:t>thanked her for volunteering her time and expertise.</w:t>
      </w:r>
    </w:p>
    <w:p w14:paraId="371A2C6E" w14:textId="336772C5" w:rsidR="006F4C54" w:rsidRPr="006F4C54" w:rsidRDefault="0075151D" w:rsidP="006F4C54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6F4C54">
        <w:rPr>
          <w:rFonts w:ascii="Times New Roman" w:hAnsi="Times New Roman" w:cs="Times New Roman"/>
        </w:rPr>
        <w:t xml:space="preserve">Jennifer Johnston (DOEE) proposed moving the June Board meeting from </w:t>
      </w:r>
      <w:r w:rsidR="004258ED" w:rsidRPr="006F4C54">
        <w:rPr>
          <w:rFonts w:ascii="Times New Roman" w:hAnsi="Times New Roman" w:cs="Times New Roman"/>
        </w:rPr>
        <w:t>Tuesday, June 10</w:t>
      </w:r>
      <w:r w:rsidR="005C4B2A" w:rsidRPr="006F4C54">
        <w:rPr>
          <w:rFonts w:ascii="Times New Roman" w:hAnsi="Times New Roman" w:cs="Times New Roman"/>
          <w:vertAlign w:val="superscript"/>
        </w:rPr>
        <w:t>th</w:t>
      </w:r>
      <w:r w:rsidR="005C4B2A" w:rsidRPr="006F4C54">
        <w:rPr>
          <w:rFonts w:ascii="Times New Roman" w:hAnsi="Times New Roman" w:cs="Times New Roman"/>
        </w:rPr>
        <w:t xml:space="preserve"> </w:t>
      </w:r>
      <w:r w:rsidR="004258ED" w:rsidRPr="006F4C54">
        <w:rPr>
          <w:rFonts w:ascii="Times New Roman" w:hAnsi="Times New Roman" w:cs="Times New Roman"/>
        </w:rPr>
        <w:t>to Monday</w:t>
      </w:r>
      <w:r w:rsidR="00F52D86">
        <w:rPr>
          <w:rFonts w:ascii="Times New Roman" w:hAnsi="Times New Roman" w:cs="Times New Roman"/>
        </w:rPr>
        <w:t>,</w:t>
      </w:r>
      <w:r w:rsidR="004258ED" w:rsidRPr="006F4C54">
        <w:rPr>
          <w:rFonts w:ascii="Times New Roman" w:hAnsi="Times New Roman" w:cs="Times New Roman"/>
        </w:rPr>
        <w:t xml:space="preserve"> June 9</w:t>
      </w:r>
      <w:r w:rsidR="004258ED" w:rsidRPr="006F4C54">
        <w:rPr>
          <w:rFonts w:ascii="Times New Roman" w:hAnsi="Times New Roman" w:cs="Times New Roman"/>
          <w:vertAlign w:val="superscript"/>
        </w:rPr>
        <w:t>th</w:t>
      </w:r>
      <w:r w:rsidR="004258ED" w:rsidRPr="006F4C54">
        <w:rPr>
          <w:rFonts w:ascii="Times New Roman" w:hAnsi="Times New Roman" w:cs="Times New Roman"/>
        </w:rPr>
        <w:t>.</w:t>
      </w:r>
      <w:r w:rsidR="006F4C54" w:rsidRPr="006F4C54">
        <w:t xml:space="preserve"> </w:t>
      </w:r>
      <w:r w:rsidR="006F4C54" w:rsidRPr="006F4C54">
        <w:rPr>
          <w:rFonts w:ascii="Times New Roman" w:hAnsi="Times New Roman" w:cs="Times New Roman"/>
        </w:rPr>
        <w:t xml:space="preserve">Chair Jamal Lewis moved to </w:t>
      </w:r>
      <w:r w:rsidR="00917CFE">
        <w:rPr>
          <w:rFonts w:ascii="Times New Roman" w:hAnsi="Times New Roman" w:cs="Times New Roman"/>
        </w:rPr>
        <w:t xml:space="preserve">adjust the June meeting to Monday, June </w:t>
      </w:r>
      <w:r w:rsidR="00F52D86">
        <w:rPr>
          <w:rFonts w:ascii="Times New Roman" w:hAnsi="Times New Roman" w:cs="Times New Roman"/>
        </w:rPr>
        <w:t>9</w:t>
      </w:r>
      <w:r w:rsidR="00917CFE" w:rsidRPr="00917CFE">
        <w:rPr>
          <w:rFonts w:ascii="Times New Roman" w:hAnsi="Times New Roman" w:cs="Times New Roman"/>
          <w:vertAlign w:val="superscript"/>
        </w:rPr>
        <w:t>th</w:t>
      </w:r>
      <w:r w:rsidR="00917CFE">
        <w:rPr>
          <w:rFonts w:ascii="Times New Roman" w:hAnsi="Times New Roman" w:cs="Times New Roman"/>
        </w:rPr>
        <w:t xml:space="preserve"> </w:t>
      </w:r>
      <w:r w:rsidR="006F4C54" w:rsidRPr="006F4C54">
        <w:rPr>
          <w:rFonts w:ascii="Times New Roman" w:hAnsi="Times New Roman" w:cs="Times New Roman"/>
        </w:rPr>
        <w:t xml:space="preserve">and was seconded by </w:t>
      </w:r>
      <w:r w:rsidR="00AD4101">
        <w:rPr>
          <w:rFonts w:ascii="Times New Roman" w:hAnsi="Times New Roman" w:cs="Times New Roman"/>
        </w:rPr>
        <w:t>Mansi Talwar</w:t>
      </w:r>
      <w:r w:rsidR="006F4C54" w:rsidRPr="006F4C54">
        <w:rPr>
          <w:rFonts w:ascii="Times New Roman" w:hAnsi="Times New Roman" w:cs="Times New Roman"/>
        </w:rPr>
        <w:t>. All were in favor and none were opposed.</w:t>
      </w:r>
    </w:p>
    <w:p w14:paraId="074F28EE" w14:textId="44CF4062" w:rsidR="0075151D" w:rsidRDefault="00D77E3D" w:rsidP="0075151D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D77E3D">
        <w:rPr>
          <w:rFonts w:ascii="Times New Roman" w:hAnsi="Times New Roman" w:cs="Times New Roman"/>
        </w:rPr>
        <w:t>Jennifer Johnston (DOEE)</w:t>
      </w:r>
      <w:r>
        <w:rPr>
          <w:rFonts w:ascii="Times New Roman" w:hAnsi="Times New Roman" w:cs="Times New Roman"/>
        </w:rPr>
        <w:t xml:space="preserve"> and Dr. Lance Loncke mentioned that</w:t>
      </w:r>
      <w:r w:rsidR="00796F95">
        <w:rPr>
          <w:rFonts w:ascii="Times New Roman" w:hAnsi="Times New Roman" w:cs="Times New Roman"/>
        </w:rPr>
        <w:t xml:space="preserve"> the Board has $9,800</w:t>
      </w:r>
      <w:r w:rsidR="0026378C">
        <w:rPr>
          <w:rFonts w:ascii="Times New Roman" w:hAnsi="Times New Roman" w:cs="Times New Roman"/>
        </w:rPr>
        <w:t xml:space="preserve"> available, however there is currently a spending freeze across the entire District government.</w:t>
      </w:r>
    </w:p>
    <w:p w14:paraId="55A9CBFC" w14:textId="664E3892" w:rsidR="0026378C" w:rsidRPr="007D02B6" w:rsidRDefault="0026378C" w:rsidP="0075151D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6F4C54">
        <w:rPr>
          <w:rFonts w:ascii="Times New Roman" w:hAnsi="Times New Roman" w:cs="Times New Roman"/>
        </w:rPr>
        <w:t>Chair Jamal Lewis</w:t>
      </w:r>
      <w:r w:rsidR="00A24416">
        <w:rPr>
          <w:rFonts w:ascii="Times New Roman" w:hAnsi="Times New Roman" w:cs="Times New Roman"/>
        </w:rPr>
        <w:t xml:space="preserve"> proposed the </w:t>
      </w:r>
      <w:bookmarkStart w:id="23" w:name="_Hlk198212783"/>
      <w:r w:rsidR="00A24416">
        <w:rPr>
          <w:rFonts w:ascii="Times New Roman" w:hAnsi="Times New Roman" w:cs="Times New Roman"/>
        </w:rPr>
        <w:t>Board explore</w:t>
      </w:r>
      <w:r w:rsidR="001B0A7D">
        <w:rPr>
          <w:rFonts w:ascii="Times New Roman" w:hAnsi="Times New Roman" w:cs="Times New Roman"/>
        </w:rPr>
        <w:t xml:space="preserve"> the</w:t>
      </w:r>
      <w:r w:rsidR="008E5C94">
        <w:rPr>
          <w:rFonts w:ascii="Times New Roman" w:hAnsi="Times New Roman" w:cs="Times New Roman"/>
        </w:rPr>
        <w:t xml:space="preserve"> possible avenue</w:t>
      </w:r>
      <w:r w:rsidR="003E7ADE">
        <w:rPr>
          <w:rFonts w:ascii="Times New Roman" w:hAnsi="Times New Roman" w:cs="Times New Roman"/>
        </w:rPr>
        <w:t>(</w:t>
      </w:r>
      <w:r w:rsidR="008E5C94">
        <w:rPr>
          <w:rFonts w:ascii="Times New Roman" w:hAnsi="Times New Roman" w:cs="Times New Roman"/>
        </w:rPr>
        <w:t>s</w:t>
      </w:r>
      <w:r w:rsidR="003E7ADE">
        <w:rPr>
          <w:rFonts w:ascii="Times New Roman" w:hAnsi="Times New Roman" w:cs="Times New Roman"/>
        </w:rPr>
        <w:t>)</w:t>
      </w:r>
      <w:r w:rsidR="008E5C94">
        <w:rPr>
          <w:rFonts w:ascii="Times New Roman" w:hAnsi="Times New Roman" w:cs="Times New Roman"/>
        </w:rPr>
        <w:t xml:space="preserve"> for spending the $9,800, although</w:t>
      </w:r>
      <w:r w:rsidR="00285A88">
        <w:rPr>
          <w:rFonts w:ascii="Times New Roman" w:hAnsi="Times New Roman" w:cs="Times New Roman"/>
        </w:rPr>
        <w:t xml:space="preserve"> a waiver would be needed to spend the funding.</w:t>
      </w:r>
      <w:bookmarkEnd w:id="23"/>
    </w:p>
    <w:p w14:paraId="3CCE5335" w14:textId="77777777" w:rsidR="0075151D" w:rsidRDefault="0075151D" w:rsidP="001B0A7D">
      <w:pPr>
        <w:pStyle w:val="ListParagraph"/>
        <w:rPr>
          <w:rFonts w:ascii="Times New Roman" w:hAnsi="Times New Roman" w:cs="Times New Roman"/>
        </w:rPr>
      </w:pPr>
    </w:p>
    <w:p w14:paraId="5090EA40" w14:textId="3BB8F508" w:rsidR="00D8695B" w:rsidRDefault="00D8695B" w:rsidP="00414E71">
      <w:pPr>
        <w:pStyle w:val="Heading1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Follow-up items</w:t>
      </w:r>
    </w:p>
    <w:p w14:paraId="28DD4C3B" w14:textId="4F3BBB77" w:rsidR="00FD548B" w:rsidRDefault="00FD548B" w:rsidP="00D763B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DCSEU</w:t>
      </w:r>
    </w:p>
    <w:p w14:paraId="1E4715DE" w14:textId="77777777" w:rsidR="007F60EC" w:rsidRDefault="007F60EC" w:rsidP="00FD548B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 w:rsidRPr="007F60EC">
        <w:rPr>
          <w:rFonts w:ascii="Times New Roman" w:hAnsi="Times New Roman" w:cs="Times New Roman"/>
        </w:rPr>
        <w:t>Patti</w:t>
      </w:r>
      <w:r>
        <w:rPr>
          <w:rFonts w:ascii="Times New Roman" w:hAnsi="Times New Roman" w:cs="Times New Roman"/>
        </w:rPr>
        <w:t xml:space="preserve"> Boyd</w:t>
      </w:r>
      <w:r w:rsidRPr="007F60EC">
        <w:rPr>
          <w:rFonts w:ascii="Times New Roman" w:hAnsi="Times New Roman" w:cs="Times New Roman"/>
        </w:rPr>
        <w:t xml:space="preserve"> to provide more information regarding the </w:t>
      </w:r>
      <w:bookmarkStart w:id="24" w:name="_Hlk198212916"/>
      <w:r w:rsidRPr="007F60EC">
        <w:rPr>
          <w:rFonts w:ascii="Times New Roman" w:hAnsi="Times New Roman" w:cs="Times New Roman"/>
        </w:rPr>
        <w:t xml:space="preserve">error with U.S. DOE SEED </w:t>
      </w:r>
      <w:bookmarkEnd w:id="24"/>
      <w:r w:rsidRPr="007F60EC">
        <w:rPr>
          <w:rFonts w:ascii="Times New Roman" w:hAnsi="Times New Roman" w:cs="Times New Roman"/>
        </w:rPr>
        <w:t xml:space="preserve">and counting the number of deep energy retrofit projects. </w:t>
      </w:r>
    </w:p>
    <w:p w14:paraId="23A42E73" w14:textId="415BCBF6" w:rsidR="00437184" w:rsidRDefault="007F60EC" w:rsidP="00FD548B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Crystal McDonald</w:t>
      </w:r>
      <w:r w:rsidR="00533B67">
        <w:rPr>
          <w:rFonts w:ascii="Times New Roman" w:hAnsi="Times New Roman" w:cs="Times New Roman"/>
        </w:rPr>
        <w:t xml:space="preserve"> to provide Jaleel </w:t>
      </w:r>
      <w:r w:rsidR="00845A7A" w:rsidRPr="00845A7A">
        <w:rPr>
          <w:rFonts w:ascii="Times New Roman" w:hAnsi="Times New Roman" w:cs="Times New Roman"/>
        </w:rPr>
        <w:t xml:space="preserve">Shujath </w:t>
      </w:r>
      <w:r w:rsidR="00845A7A">
        <w:rPr>
          <w:rFonts w:ascii="Times New Roman" w:hAnsi="Times New Roman" w:cs="Times New Roman"/>
        </w:rPr>
        <w:t>the c</w:t>
      </w:r>
      <w:r w:rsidR="00437184">
        <w:rPr>
          <w:rFonts w:ascii="Times New Roman" w:hAnsi="Times New Roman" w:cs="Times New Roman"/>
        </w:rPr>
        <w:t>ontact information for Blue Plans project manager(s).</w:t>
      </w:r>
    </w:p>
    <w:p w14:paraId="21EAFCF0" w14:textId="77777777" w:rsidR="003E7ADE" w:rsidRDefault="0060316C" w:rsidP="00D763B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Sidra </w:t>
      </w:r>
      <w:r w:rsidR="00275A9B" w:rsidRPr="00275A9B">
        <w:rPr>
          <w:rFonts w:ascii="Times New Roman" w:hAnsi="Times New Roman" w:cs="Times New Roman"/>
        </w:rPr>
        <w:t xml:space="preserve">Siddiqui </w:t>
      </w:r>
      <w:r w:rsidR="00275A9B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 xml:space="preserve">o share </w:t>
      </w:r>
      <w:r w:rsidR="00275A9B">
        <w:rPr>
          <w:rFonts w:ascii="Times New Roman" w:hAnsi="Times New Roman" w:cs="Times New Roman"/>
        </w:rPr>
        <w:t xml:space="preserve">information on </w:t>
      </w:r>
      <w:r>
        <w:rPr>
          <w:rFonts w:ascii="Times New Roman" w:hAnsi="Times New Roman" w:cs="Times New Roman"/>
        </w:rPr>
        <w:t>AHEP congregation events</w:t>
      </w:r>
      <w:r w:rsidR="00275A9B">
        <w:rPr>
          <w:rFonts w:ascii="Times New Roman" w:hAnsi="Times New Roman" w:cs="Times New Roman"/>
        </w:rPr>
        <w:t>.</w:t>
      </w:r>
      <w:r w:rsidR="003E7ADE">
        <w:rPr>
          <w:rFonts w:ascii="Times New Roman" w:hAnsi="Times New Roman" w:cs="Times New Roman"/>
        </w:rPr>
        <w:t xml:space="preserve"> </w:t>
      </w:r>
    </w:p>
    <w:p w14:paraId="1BAE9875" w14:textId="26DF9166" w:rsidR="0060316C" w:rsidRDefault="003E7ADE" w:rsidP="00D763B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Board to explore the possible avenue(s) for spending the $9,800</w:t>
      </w:r>
      <w:r w:rsidR="00824A50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although a waiver would be needed to spend the funding</w:t>
      </w:r>
      <w:r w:rsidR="00824A5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14:paraId="7C2E1DD9" w14:textId="22D49626" w:rsidR="00414E71" w:rsidRPr="000C24D8" w:rsidRDefault="00414E71" w:rsidP="00414E71">
      <w:pPr>
        <w:pStyle w:val="Heading1"/>
        <w:rPr>
          <w:rFonts w:cs="Times New Roman"/>
          <w:sz w:val="22"/>
          <w:szCs w:val="22"/>
        </w:rPr>
      </w:pPr>
      <w:r w:rsidRPr="000C24D8">
        <w:rPr>
          <w:rFonts w:cs="Times New Roman"/>
          <w:sz w:val="22"/>
          <w:szCs w:val="22"/>
        </w:rPr>
        <w:t>Board Action Items</w:t>
      </w:r>
    </w:p>
    <w:p w14:paraId="103C1934" w14:textId="77777777" w:rsidR="00414E71" w:rsidRPr="000C24D8" w:rsidRDefault="00414E71" w:rsidP="00D763B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>Approval of Meeting Agenda</w:t>
      </w:r>
    </w:p>
    <w:p w14:paraId="7E3B9F70" w14:textId="7261629F" w:rsidR="00342252" w:rsidRDefault="00414E71" w:rsidP="00D763B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 xml:space="preserve">Approval of </w:t>
      </w:r>
      <w:r w:rsidR="005E7DF1">
        <w:rPr>
          <w:rFonts w:ascii="Times New Roman" w:hAnsi="Times New Roman" w:cs="Times New Roman"/>
        </w:rPr>
        <w:t>April</w:t>
      </w:r>
      <w:r w:rsidR="00D34ECD">
        <w:rPr>
          <w:rFonts w:ascii="Times New Roman" w:hAnsi="Times New Roman" w:cs="Times New Roman"/>
        </w:rPr>
        <w:t xml:space="preserve"> </w:t>
      </w:r>
      <w:r w:rsidRPr="000C24D8">
        <w:rPr>
          <w:rFonts w:ascii="Times New Roman" w:hAnsi="Times New Roman" w:cs="Times New Roman"/>
        </w:rPr>
        <w:t>Minutes</w:t>
      </w:r>
    </w:p>
    <w:p w14:paraId="61E66025" w14:textId="769EEFBE" w:rsidR="00D34ECD" w:rsidRDefault="00D34ECD" w:rsidP="00D763B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Approval of Special Meeting Minutes (</w:t>
      </w:r>
      <w:r w:rsidR="005E7DF1">
        <w:rPr>
          <w:rFonts w:ascii="Times New Roman" w:hAnsi="Times New Roman" w:cs="Times New Roman"/>
        </w:rPr>
        <w:t>May 1</w:t>
      </w:r>
      <w:r>
        <w:rPr>
          <w:rFonts w:ascii="Times New Roman" w:hAnsi="Times New Roman" w:cs="Times New Roman"/>
        </w:rPr>
        <w:t>)</w:t>
      </w:r>
    </w:p>
    <w:p w14:paraId="7D8ABC12" w14:textId="408774A1" w:rsidR="005E6F77" w:rsidRDefault="005E6F77" w:rsidP="00D763B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Approval of </w:t>
      </w:r>
      <w:r w:rsidR="005E7DF1">
        <w:rPr>
          <w:rFonts w:ascii="Times New Roman" w:hAnsi="Times New Roman" w:cs="Times New Roman"/>
        </w:rPr>
        <w:t xml:space="preserve">Board Benchmark Recommendations </w:t>
      </w:r>
    </w:p>
    <w:p w14:paraId="01473B77" w14:textId="6B37B7FB" w:rsidR="004258ED" w:rsidRPr="005E6F77" w:rsidRDefault="004258ED" w:rsidP="00D763B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Approval to move </w:t>
      </w:r>
      <w:r w:rsidR="00AD4101">
        <w:rPr>
          <w:rFonts w:ascii="Times New Roman" w:hAnsi="Times New Roman" w:cs="Times New Roman"/>
        </w:rPr>
        <w:t>the June</w:t>
      </w:r>
      <w:r>
        <w:rPr>
          <w:rFonts w:ascii="Times New Roman" w:hAnsi="Times New Roman" w:cs="Times New Roman"/>
        </w:rPr>
        <w:t xml:space="preserve"> meeting to Monday, June 9</w:t>
      </w:r>
    </w:p>
    <w:p w14:paraId="50B9E9EC" w14:textId="3797FA92" w:rsidR="00BB5D4F" w:rsidRPr="000C24D8" w:rsidRDefault="00BB5D4F" w:rsidP="006D4759">
      <w:pPr>
        <w:pStyle w:val="Heading1"/>
        <w:rPr>
          <w:rFonts w:cs="Times New Roman"/>
          <w:sz w:val="22"/>
          <w:szCs w:val="22"/>
        </w:rPr>
      </w:pPr>
      <w:r w:rsidRPr="000C24D8">
        <w:rPr>
          <w:rFonts w:cs="Times New Roman"/>
          <w:sz w:val="22"/>
          <w:szCs w:val="22"/>
        </w:rPr>
        <w:t>Future Agenda Items</w:t>
      </w:r>
    </w:p>
    <w:p w14:paraId="35B019F4" w14:textId="2CE61E94" w:rsidR="00C3516B" w:rsidRDefault="00356A8E" w:rsidP="00C3516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 xml:space="preserve">Approval of </w:t>
      </w:r>
      <w:r w:rsidR="005E7DF1">
        <w:rPr>
          <w:rFonts w:ascii="Times New Roman" w:hAnsi="Times New Roman" w:cs="Times New Roman"/>
        </w:rPr>
        <w:t>May</w:t>
      </w:r>
      <w:r w:rsidR="00BD2BD2">
        <w:rPr>
          <w:rFonts w:ascii="Times New Roman" w:hAnsi="Times New Roman" w:cs="Times New Roman"/>
        </w:rPr>
        <w:t xml:space="preserve"> </w:t>
      </w:r>
      <w:r w:rsidRPr="000C24D8">
        <w:rPr>
          <w:rFonts w:ascii="Times New Roman" w:hAnsi="Times New Roman" w:cs="Times New Roman"/>
        </w:rPr>
        <w:t>Meeting Minutes</w:t>
      </w:r>
    </w:p>
    <w:p w14:paraId="681694B0" w14:textId="16F86CC8" w:rsidR="005E7DF1" w:rsidRPr="005E7DF1" w:rsidRDefault="005E7DF1" w:rsidP="005E7D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DCSEU FY24 Financial Audit</w:t>
      </w:r>
    </w:p>
    <w:p w14:paraId="40A41F68" w14:textId="1F3D089E" w:rsidR="003E7ADE" w:rsidRDefault="003E7ADE" w:rsidP="00392D6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DCSEU</w:t>
      </w:r>
    </w:p>
    <w:p w14:paraId="405F385E" w14:textId="1B7F2E61" w:rsidR="003A092C" w:rsidRDefault="00FA7130" w:rsidP="003E7ADE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Deep energy retrofits, </w:t>
      </w:r>
      <w:r w:rsidRPr="00FA7130">
        <w:rPr>
          <w:rFonts w:ascii="Times New Roman" w:hAnsi="Times New Roman" w:cs="Times New Roman"/>
        </w:rPr>
        <w:t>error with U.S. DOE SEED</w:t>
      </w:r>
    </w:p>
    <w:p w14:paraId="7055330C" w14:textId="191B1E1F" w:rsidR="003E7ADE" w:rsidRDefault="003A092C" w:rsidP="003E7ADE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Refrigeration </w:t>
      </w:r>
    </w:p>
    <w:p w14:paraId="40921491" w14:textId="0022585A" w:rsidR="00392D6A" w:rsidRDefault="00D126BC" w:rsidP="00392D6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FC 1182 </w:t>
      </w:r>
      <w:r w:rsidR="007C1B93">
        <w:rPr>
          <w:rFonts w:ascii="Times New Roman" w:hAnsi="Times New Roman" w:cs="Times New Roman"/>
        </w:rPr>
        <w:t>Update</w:t>
      </w:r>
    </w:p>
    <w:p w14:paraId="40E78719" w14:textId="250D7326" w:rsidR="002D249D" w:rsidRDefault="002D249D" w:rsidP="00C3516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>Legislative</w:t>
      </w:r>
      <w:r w:rsidR="00D126BC">
        <w:rPr>
          <w:rFonts w:ascii="Times New Roman" w:hAnsi="Times New Roman" w:cs="Times New Roman"/>
        </w:rPr>
        <w:t>/Regularity</w:t>
      </w:r>
      <w:r w:rsidRPr="000C24D8">
        <w:rPr>
          <w:rFonts w:ascii="Times New Roman" w:hAnsi="Times New Roman" w:cs="Times New Roman"/>
        </w:rPr>
        <w:t xml:space="preserve"> Updates</w:t>
      </w:r>
    </w:p>
    <w:p w14:paraId="49CD485D" w14:textId="2A8C642F" w:rsidR="00765B3A" w:rsidRDefault="00765B3A" w:rsidP="00C3516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>New Business</w:t>
      </w:r>
    </w:p>
    <w:p w14:paraId="07EFA969" w14:textId="60B95C03" w:rsidR="00285A88" w:rsidRDefault="00285A88" w:rsidP="00285A88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Avenue</w:t>
      </w:r>
      <w:r w:rsidR="00824A50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s</w:t>
      </w:r>
      <w:r w:rsidR="00824A5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for spending the </w:t>
      </w:r>
      <w:r w:rsidR="003E7ADE">
        <w:rPr>
          <w:rFonts w:ascii="Times New Roman" w:hAnsi="Times New Roman" w:cs="Times New Roman"/>
        </w:rPr>
        <w:t>Board’s $9,800</w:t>
      </w:r>
    </w:p>
    <w:p w14:paraId="27A49FB6" w14:textId="03A824E0" w:rsidR="00876D3A" w:rsidRPr="000C24D8" w:rsidRDefault="00876D3A" w:rsidP="00C3516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Public </w:t>
      </w:r>
      <w:r w:rsidR="00B2128B">
        <w:rPr>
          <w:rFonts w:ascii="Times New Roman" w:hAnsi="Times New Roman" w:cs="Times New Roman"/>
        </w:rPr>
        <w:t>Comment</w:t>
      </w:r>
    </w:p>
    <w:p w14:paraId="0EA18155" w14:textId="77777777" w:rsidR="00BB5D4F" w:rsidRPr="000C24D8" w:rsidRDefault="00BB5D4F" w:rsidP="006D4759">
      <w:pPr>
        <w:pStyle w:val="Heading1"/>
        <w:rPr>
          <w:rFonts w:cs="Times New Roman"/>
          <w:sz w:val="22"/>
          <w:szCs w:val="22"/>
        </w:rPr>
      </w:pPr>
      <w:r w:rsidRPr="000C24D8">
        <w:rPr>
          <w:rFonts w:cs="Times New Roman"/>
          <w:sz w:val="22"/>
          <w:szCs w:val="22"/>
        </w:rPr>
        <w:t>Adjournment</w:t>
      </w:r>
    </w:p>
    <w:p w14:paraId="64EB5419" w14:textId="717A692E" w:rsidR="00D057D2" w:rsidRPr="00346724" w:rsidRDefault="00000000" w:rsidP="00D763B3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sdt>
        <w:sdtPr>
          <w:id w:val="1872647185"/>
          <w:placeholder>
            <w:docPart w:val="2A60D3E690824F40827975EC05BD70F3"/>
          </w:placeholder>
        </w:sdtPr>
        <w:sdtContent>
          <w:r w:rsidR="00DE0510" w:rsidRPr="00346724">
            <w:rPr>
              <w:rFonts w:ascii="Times New Roman" w:hAnsi="Times New Roman" w:cs="Times New Roman"/>
            </w:rPr>
            <w:t xml:space="preserve">Chair Jamal Lewis </w:t>
          </w:r>
        </w:sdtContent>
      </w:sdt>
      <w:r w:rsidR="00D057D2" w:rsidRPr="00346724">
        <w:rPr>
          <w:rFonts w:ascii="Times New Roman" w:hAnsi="Times New Roman" w:cs="Times New Roman"/>
          <w:color w:val="000000"/>
        </w:rPr>
        <w:t xml:space="preserve">adjourned the meeting at </w:t>
      </w:r>
      <w:sdt>
        <w:sdtPr>
          <w:id w:val="-874693710"/>
          <w:placeholder>
            <w:docPart w:val="00E27C687E184C578D30395681F790BD"/>
          </w:placeholder>
        </w:sdtPr>
        <w:sdtContent>
          <w:r w:rsidR="00DE0510" w:rsidRPr="00346724">
            <w:rPr>
              <w:rFonts w:ascii="Times New Roman" w:hAnsi="Times New Roman" w:cs="Times New Roman"/>
              <w:color w:val="000000"/>
            </w:rPr>
            <w:t>1</w:t>
          </w:r>
          <w:r w:rsidR="007C75F4">
            <w:rPr>
              <w:rFonts w:ascii="Times New Roman" w:hAnsi="Times New Roman" w:cs="Times New Roman"/>
              <w:color w:val="000000"/>
            </w:rPr>
            <w:t>1</w:t>
          </w:r>
          <w:r w:rsidR="00DE0510" w:rsidRPr="00346724">
            <w:rPr>
              <w:rFonts w:ascii="Times New Roman" w:hAnsi="Times New Roman" w:cs="Times New Roman"/>
              <w:color w:val="000000"/>
            </w:rPr>
            <w:t>:</w:t>
          </w:r>
          <w:r w:rsidR="003C2936">
            <w:rPr>
              <w:rFonts w:ascii="Times New Roman" w:hAnsi="Times New Roman" w:cs="Times New Roman"/>
              <w:color w:val="000000"/>
            </w:rPr>
            <w:t>47</w:t>
          </w:r>
          <w:r w:rsidR="007C75F4">
            <w:rPr>
              <w:rFonts w:ascii="Times New Roman" w:hAnsi="Times New Roman" w:cs="Times New Roman"/>
              <w:color w:val="000000"/>
            </w:rPr>
            <w:t xml:space="preserve"> A</w:t>
          </w:r>
          <w:r w:rsidR="00DE0510" w:rsidRPr="00346724">
            <w:rPr>
              <w:rFonts w:ascii="Times New Roman" w:hAnsi="Times New Roman" w:cs="Times New Roman"/>
              <w:color w:val="000000"/>
            </w:rPr>
            <w:t>M</w:t>
          </w:r>
        </w:sdtContent>
      </w:sdt>
      <w:r w:rsidR="00D057D2" w:rsidRPr="00346724">
        <w:rPr>
          <w:rFonts w:ascii="Times New Roman" w:hAnsi="Times New Roman" w:cs="Times New Roman"/>
          <w:color w:val="000000"/>
        </w:rPr>
        <w:t>.</w:t>
      </w:r>
    </w:p>
    <w:p w14:paraId="77013393" w14:textId="0861F19E" w:rsidR="003D36E1" w:rsidRPr="000C24D8" w:rsidRDefault="003D36E1" w:rsidP="001720BD">
      <w:pPr>
        <w:pStyle w:val="Heading1"/>
        <w:rPr>
          <w:rFonts w:cs="Times New Roman"/>
          <w:sz w:val="22"/>
          <w:szCs w:val="22"/>
        </w:rPr>
      </w:pPr>
      <w:r w:rsidRPr="000C24D8">
        <w:rPr>
          <w:rFonts w:cs="Times New Roman"/>
          <w:sz w:val="22"/>
          <w:szCs w:val="22"/>
        </w:rPr>
        <w:t>Acronyms</w:t>
      </w:r>
      <w:r w:rsidR="001720BD" w:rsidRPr="000C24D8">
        <w:rPr>
          <w:rFonts w:cs="Times New Roman"/>
          <w:sz w:val="22"/>
          <w:szCs w:val="22"/>
        </w:rPr>
        <w:t xml:space="preserve"> used during this meeting</w:t>
      </w:r>
    </w:p>
    <w:p w14:paraId="7F81DF48" w14:textId="1E427A96" w:rsidR="007976D6" w:rsidRPr="000C24D8" w:rsidRDefault="007976D6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 xml:space="preserve">AHRA - Affordable Housing Retrofit Accelerator </w:t>
      </w:r>
    </w:p>
    <w:p w14:paraId="179BE215" w14:textId="757408C8" w:rsidR="00BC4C59" w:rsidRPr="000C24D8" w:rsidRDefault="00BC4C59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>ATO - Authorization to Operate</w:t>
      </w:r>
    </w:p>
    <w:p w14:paraId="7148532C" w14:textId="2F23751B" w:rsidR="00C3109F" w:rsidRPr="000C24D8" w:rsidRDefault="00C3109F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 xml:space="preserve">BSA </w:t>
      </w:r>
      <w:r w:rsidR="00152E5C" w:rsidRPr="000C24D8">
        <w:rPr>
          <w:rFonts w:ascii="Times New Roman" w:hAnsi="Times New Roman" w:cs="Times New Roman"/>
        </w:rPr>
        <w:t>- Bill</w:t>
      </w:r>
      <w:r w:rsidRPr="000C24D8">
        <w:rPr>
          <w:rFonts w:ascii="Times New Roman" w:hAnsi="Times New Roman" w:cs="Times New Roman"/>
        </w:rPr>
        <w:t xml:space="preserve"> Stabilization Adjustment</w:t>
      </w:r>
    </w:p>
    <w:p w14:paraId="5402D83D" w14:textId="78578292" w:rsidR="00D35515" w:rsidRPr="000C24D8" w:rsidRDefault="00D35515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>CAEA - Clean and Affordable Energy Act of 2008</w:t>
      </w:r>
    </w:p>
    <w:p w14:paraId="26F68EB9" w14:textId="60DC351B" w:rsidR="00F53286" w:rsidRPr="000C24D8" w:rsidRDefault="00F53286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>CBE - Certified Business Enterprise</w:t>
      </w:r>
    </w:p>
    <w:p w14:paraId="5C353BD2" w14:textId="4B4B0216" w:rsidR="00BC4C59" w:rsidRPr="000C24D8" w:rsidRDefault="00BC4C59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 xml:space="preserve">CREF - Clean Renewable Energy Facility </w:t>
      </w:r>
    </w:p>
    <w:p w14:paraId="24322E93" w14:textId="2B72550A" w:rsidR="008C2057" w:rsidRPr="000C24D8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 xml:space="preserve">DCSEU </w:t>
      </w:r>
      <w:r w:rsidR="008D0313" w:rsidRPr="000C24D8">
        <w:rPr>
          <w:rFonts w:ascii="Times New Roman" w:hAnsi="Times New Roman" w:cs="Times New Roman"/>
        </w:rPr>
        <w:t xml:space="preserve">- </w:t>
      </w:r>
      <w:r w:rsidRPr="000C24D8">
        <w:rPr>
          <w:rFonts w:ascii="Times New Roman" w:hAnsi="Times New Roman" w:cs="Times New Roman"/>
        </w:rPr>
        <w:t>District of Columbia Sustainability Energy Utility</w:t>
      </w:r>
    </w:p>
    <w:p w14:paraId="343170E1" w14:textId="22B7560D" w:rsidR="008C2057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 xml:space="preserve">DOEE </w:t>
      </w:r>
      <w:r w:rsidR="008D0313" w:rsidRPr="000C24D8">
        <w:rPr>
          <w:rFonts w:ascii="Times New Roman" w:hAnsi="Times New Roman" w:cs="Times New Roman"/>
        </w:rPr>
        <w:t>-</w:t>
      </w:r>
      <w:r w:rsidRPr="000C24D8">
        <w:rPr>
          <w:rFonts w:ascii="Times New Roman" w:hAnsi="Times New Roman" w:cs="Times New Roman"/>
        </w:rPr>
        <w:t xml:space="preserve"> Department of Energy and Environment</w:t>
      </w:r>
    </w:p>
    <w:p w14:paraId="4DCE2876" w14:textId="440ABE62" w:rsidR="00132E07" w:rsidRPr="000C24D8" w:rsidRDefault="00132E0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FC – Formal Case</w:t>
      </w:r>
    </w:p>
    <w:p w14:paraId="6E6D040A" w14:textId="03E9D46E" w:rsidR="00346842" w:rsidRPr="000C24D8" w:rsidRDefault="00346842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>EEDR – Energy Efficiency and Demand Response</w:t>
      </w:r>
    </w:p>
    <w:p w14:paraId="46BFF40D" w14:textId="7C736E16" w:rsidR="00F245D6" w:rsidRPr="000C24D8" w:rsidRDefault="00F245D6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 xml:space="preserve">MOTA – </w:t>
      </w:r>
      <w:r w:rsidR="00980E44" w:rsidRPr="000C24D8">
        <w:rPr>
          <w:rFonts w:ascii="Times New Roman" w:hAnsi="Times New Roman" w:cs="Times New Roman"/>
        </w:rPr>
        <w:t>Mayor's Office of Talent and Appointments</w:t>
      </w:r>
    </w:p>
    <w:p w14:paraId="57F4B14E" w14:textId="61561505" w:rsidR="008C2057" w:rsidRPr="000C24D8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 xml:space="preserve">OPC </w:t>
      </w:r>
      <w:r w:rsidR="008D0313" w:rsidRPr="000C24D8">
        <w:rPr>
          <w:rFonts w:ascii="Times New Roman" w:hAnsi="Times New Roman" w:cs="Times New Roman"/>
        </w:rPr>
        <w:t>-</w:t>
      </w:r>
      <w:r w:rsidRPr="000C24D8">
        <w:rPr>
          <w:rFonts w:ascii="Times New Roman" w:hAnsi="Times New Roman" w:cs="Times New Roman"/>
        </w:rPr>
        <w:t xml:space="preserve"> Office of the People’s Coun</w:t>
      </w:r>
      <w:r w:rsidR="00A874C0" w:rsidRPr="000C24D8">
        <w:rPr>
          <w:rFonts w:ascii="Times New Roman" w:hAnsi="Times New Roman" w:cs="Times New Roman"/>
        </w:rPr>
        <w:t>se</w:t>
      </w:r>
      <w:r w:rsidRPr="000C24D8">
        <w:rPr>
          <w:rFonts w:ascii="Times New Roman" w:hAnsi="Times New Roman" w:cs="Times New Roman"/>
        </w:rPr>
        <w:t>l</w:t>
      </w:r>
    </w:p>
    <w:p w14:paraId="2CF82262" w14:textId="2C637E92" w:rsidR="006F1CBC" w:rsidRPr="000C24D8" w:rsidRDefault="008C2057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>PSC</w:t>
      </w:r>
      <w:r w:rsidR="00185214" w:rsidRPr="000C24D8">
        <w:rPr>
          <w:rFonts w:ascii="Times New Roman" w:hAnsi="Times New Roman" w:cs="Times New Roman"/>
        </w:rPr>
        <w:t xml:space="preserve"> -</w:t>
      </w:r>
      <w:r w:rsidRPr="000C24D8">
        <w:rPr>
          <w:rFonts w:ascii="Times New Roman" w:hAnsi="Times New Roman" w:cs="Times New Roman"/>
        </w:rPr>
        <w:t xml:space="preserve"> Public Service Commission</w:t>
      </w:r>
    </w:p>
    <w:p w14:paraId="1CBE0B08" w14:textId="73D3564E" w:rsidR="00322D4B" w:rsidRPr="000C24D8" w:rsidRDefault="00322D4B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 xml:space="preserve">SBCT - Societal Benefit Cost Test </w:t>
      </w:r>
    </w:p>
    <w:p w14:paraId="0295EF18" w14:textId="07CF4C53" w:rsidR="00AE708D" w:rsidRPr="000C24D8" w:rsidRDefault="00AE708D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 xml:space="preserve">SEICBP - Sustainable Energy Infrastructure Capacity Building and Pipeline Program </w:t>
      </w:r>
    </w:p>
    <w:p w14:paraId="2E76E87D" w14:textId="2E8DE910" w:rsidR="00F633D6" w:rsidRPr="000C24D8" w:rsidRDefault="00F633D6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>SETF - Sustainable Energy Trust Fund</w:t>
      </w:r>
    </w:p>
    <w:p w14:paraId="65F528BF" w14:textId="0986CFC2" w:rsidR="00C2287C" w:rsidRPr="000C24D8" w:rsidRDefault="00C2287C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 xml:space="preserve">TAG - Technical Advisory Groups </w:t>
      </w:r>
    </w:p>
    <w:p w14:paraId="74458968" w14:textId="2E92F9DF" w:rsidR="00BE2C90" w:rsidRPr="000C24D8" w:rsidRDefault="00BE2C90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>VPP - Virtual Power Plant</w:t>
      </w:r>
    </w:p>
    <w:p w14:paraId="637C4A6A" w14:textId="79271EF4" w:rsidR="00867CF1" w:rsidRDefault="00FD44C4" w:rsidP="00867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24D8">
        <w:rPr>
          <w:rFonts w:ascii="Times New Roman" w:hAnsi="Times New Roman" w:cs="Times New Roman"/>
        </w:rPr>
        <w:t>WGL – W</w:t>
      </w:r>
      <w:r w:rsidR="00D76E22" w:rsidRPr="000C24D8">
        <w:rPr>
          <w:rFonts w:ascii="Times New Roman" w:hAnsi="Times New Roman" w:cs="Times New Roman"/>
        </w:rPr>
        <w:t>ashington Gas Light</w:t>
      </w:r>
    </w:p>
    <w:p w14:paraId="102AF18A" w14:textId="11500A7D" w:rsidR="008E7C6E" w:rsidRDefault="008E7C6E" w:rsidP="008E7C6E">
      <w:pPr>
        <w:rPr>
          <w:rFonts w:ascii="Times New Roman" w:hAnsi="Times New Roman" w:cs="Times New Roman"/>
        </w:rPr>
      </w:pPr>
    </w:p>
    <w:p w14:paraId="2CDFD09A" w14:textId="77777777" w:rsidR="001E69C8" w:rsidRPr="008E7C6E" w:rsidRDefault="001E69C8" w:rsidP="008E7C6E">
      <w:pPr>
        <w:rPr>
          <w:rFonts w:ascii="Times New Roman" w:hAnsi="Times New Roman" w:cs="Times New Roman"/>
        </w:rPr>
      </w:pPr>
    </w:p>
    <w:sectPr w:rsidR="001E69C8" w:rsidRPr="008E7C6E" w:rsidSect="00E10E4D"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CC6E5" w14:textId="77777777" w:rsidR="000604E3" w:rsidRDefault="000604E3" w:rsidP="003623EC">
      <w:pPr>
        <w:spacing w:after="0" w:line="240" w:lineRule="auto"/>
      </w:pPr>
      <w:r>
        <w:separator/>
      </w:r>
    </w:p>
  </w:endnote>
  <w:endnote w:type="continuationSeparator" w:id="0">
    <w:p w14:paraId="06FC78FE" w14:textId="77777777" w:rsidR="000604E3" w:rsidRDefault="000604E3" w:rsidP="003623EC">
      <w:pPr>
        <w:spacing w:after="0" w:line="240" w:lineRule="auto"/>
      </w:pPr>
      <w:r>
        <w:continuationSeparator/>
      </w:r>
    </w:p>
  </w:endnote>
  <w:endnote w:type="continuationNotice" w:id="1">
    <w:p w14:paraId="6DE5EBDA" w14:textId="77777777" w:rsidR="000604E3" w:rsidRDefault="000604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726A0" w14:textId="77777777" w:rsidR="003D36E1" w:rsidRDefault="00000000" w:rsidP="003D36E1">
    <w:pPr>
      <w:pStyle w:val="Footer"/>
      <w:jc w:val="center"/>
    </w:pPr>
    <w:sdt>
      <w:sdtPr>
        <w:id w:val="-437993134"/>
        <w:docPartObj>
          <w:docPartGallery w:val="Page Numbers (Top of Page)"/>
          <w:docPartUnique/>
        </w:docPartObj>
      </w:sdtPr>
      <w:sdtContent>
        <w:r w:rsidR="003D36E1" w:rsidRPr="00BD5E57">
          <w:rPr>
            <w:rFonts w:ascii="Century Gothic" w:hAnsi="Century Gothic"/>
          </w:rPr>
          <w:t xml:space="preserve">Page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PAGE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2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  <w:r w:rsidR="003D36E1" w:rsidRPr="00BD5E57">
          <w:rPr>
            <w:rFonts w:ascii="Century Gothic" w:hAnsi="Century Gothic"/>
          </w:rPr>
          <w:t xml:space="preserve"> of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NUMPAGES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7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</w:sdtContent>
    </w:sdt>
  </w:p>
  <w:p w14:paraId="1BA30D6F" w14:textId="77777777" w:rsidR="003D36E1" w:rsidRDefault="003D36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F7E06" w14:textId="77777777" w:rsidR="003D36E1" w:rsidRPr="0030116A" w:rsidRDefault="003D36E1" w:rsidP="003D36E1">
    <w:pPr>
      <w:pStyle w:val="Footer"/>
      <w:tabs>
        <w:tab w:val="right" w:pos="-4680"/>
      </w:tabs>
      <w:rPr>
        <w:rFonts w:ascii="Century Gothic" w:hAnsi="Century Gothic"/>
        <w:sz w:val="19"/>
        <w:szCs w:val="19"/>
      </w:rPr>
    </w:pPr>
    <w:r w:rsidRPr="0030116A"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3" behindDoc="0" locked="0" layoutInCell="1" allowOverlap="1" wp14:anchorId="3B78A913" wp14:editId="1EFB1C17">
          <wp:simplePos x="0" y="0"/>
          <wp:positionH relativeFrom="margin">
            <wp:posOffset>6222785</wp:posOffset>
          </wp:positionH>
          <wp:positionV relativeFrom="paragraph">
            <wp:posOffset>-411480</wp:posOffset>
          </wp:positionV>
          <wp:extent cx="520700" cy="703580"/>
          <wp:effectExtent l="0" t="0" r="0" b="0"/>
          <wp:wrapSquare wrapText="bothSides"/>
          <wp:docPr id="13" name="Picture 13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Text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2" behindDoc="0" locked="0" layoutInCell="1" allowOverlap="1" wp14:anchorId="22715E32" wp14:editId="723774B6">
          <wp:simplePos x="0" y="0"/>
          <wp:positionH relativeFrom="page">
            <wp:posOffset>182460</wp:posOffset>
          </wp:positionH>
          <wp:positionV relativeFrom="paragraph">
            <wp:posOffset>-228600</wp:posOffset>
          </wp:positionV>
          <wp:extent cx="1645920" cy="420370"/>
          <wp:effectExtent l="0" t="0" r="5080" b="0"/>
          <wp:wrapSquare wrapText="bothSides"/>
          <wp:docPr id="14" name="Picture 14" descr="A green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green and white sign&#10;&#10;Description automatically generated with low confidenc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92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4854E12" wp14:editId="1910EE5F">
              <wp:simplePos x="0" y="0"/>
              <wp:positionH relativeFrom="page">
                <wp:posOffset>1943100</wp:posOffset>
              </wp:positionH>
              <wp:positionV relativeFrom="paragraph">
                <wp:posOffset>-132080</wp:posOffset>
              </wp:positionV>
              <wp:extent cx="4928870" cy="0"/>
              <wp:effectExtent l="0" t="0" r="24130" b="19050"/>
              <wp:wrapTopAndBottom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2887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DA4F59" id="Line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3pt,-10.4pt" to="541.1pt,-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" strokeweight="1.5pt">
              <w10:wrap type="topAndBottom" anchorx="page"/>
            </v:line>
          </w:pict>
        </mc:Fallback>
      </mc:AlternateContent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9956038" wp14:editId="3299168B">
              <wp:simplePos x="0" y="0"/>
              <wp:positionH relativeFrom="column">
                <wp:align>center</wp:align>
              </wp:positionH>
              <wp:positionV relativeFrom="paragraph">
                <wp:posOffset>-457200</wp:posOffset>
              </wp:positionV>
              <wp:extent cx="6793992" cy="329184"/>
              <wp:effectExtent l="0" t="0" r="6985" b="0"/>
              <wp:wrapSquare wrapText="bothSides"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93992" cy="32918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83DC0" w14:textId="77777777" w:rsidR="003D36E1" w:rsidRDefault="003D36E1" w:rsidP="003D36E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956038" id="Rectangle 3" o:spid="_x0000_s1026" style="position:absolute;margin-left:0;margin-top:-36pt;width:534.95pt;height:25.9pt;z-index:-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" stroked="f">
              <v:textbox>
                <w:txbxContent>
                  <w:p w14:paraId="33283DC0" w14:textId="77777777" w:rsidR="003D36E1" w:rsidRDefault="003D36E1" w:rsidP="003D36E1">
                    <w:pPr>
                      <w:jc w:val="cente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Pr="0030116A">
      <w:rPr>
        <w:rFonts w:ascii="Century Gothic" w:hAnsi="Century Gothic"/>
        <w:sz w:val="19"/>
        <w:szCs w:val="19"/>
      </w:rPr>
      <w:t xml:space="preserve">1200 First Street NE, 5th Floor, Washington, DC 20002 </w:t>
    </w:r>
    <w:r>
      <w:rPr>
        <w:rFonts w:ascii="Century Gothic" w:hAnsi="Century Gothic"/>
        <w:sz w:val="19"/>
        <w:szCs w:val="19"/>
      </w:rPr>
      <w:t>| (202) 535-2600 |</w:t>
    </w:r>
    <w:r w:rsidRPr="0030116A">
      <w:rPr>
        <w:rFonts w:ascii="Century Gothic" w:hAnsi="Century Gothic"/>
        <w:sz w:val="19"/>
        <w:szCs w:val="19"/>
      </w:rPr>
      <w:t>doee.dc.gov</w:t>
    </w:r>
    <w:r>
      <w:rPr>
        <w:rFonts w:ascii="Century Gothic" w:hAnsi="Century Gothic"/>
        <w:sz w:val="19"/>
        <w:szCs w:val="19"/>
      </w:rPr>
      <w:t xml:space="preserve"> </w:t>
    </w:r>
  </w:p>
  <w:p w14:paraId="7E025B62" w14:textId="77777777" w:rsidR="003D36E1" w:rsidRDefault="003D36E1" w:rsidP="003D36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7D725" w14:textId="77777777" w:rsidR="000604E3" w:rsidRDefault="000604E3" w:rsidP="003623EC">
      <w:pPr>
        <w:spacing w:after="0" w:line="240" w:lineRule="auto"/>
      </w:pPr>
      <w:r>
        <w:separator/>
      </w:r>
    </w:p>
  </w:footnote>
  <w:footnote w:type="continuationSeparator" w:id="0">
    <w:p w14:paraId="4DE20A20" w14:textId="77777777" w:rsidR="000604E3" w:rsidRDefault="000604E3" w:rsidP="003623EC">
      <w:pPr>
        <w:spacing w:after="0" w:line="240" w:lineRule="auto"/>
      </w:pPr>
      <w:r>
        <w:continuationSeparator/>
      </w:r>
    </w:p>
  </w:footnote>
  <w:footnote w:type="continuationNotice" w:id="1">
    <w:p w14:paraId="0F70D46B" w14:textId="77777777" w:rsidR="000604E3" w:rsidRDefault="000604E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76065" w14:textId="77777777" w:rsidR="003D36E1" w:rsidRPr="003623EC" w:rsidRDefault="003D36E1" w:rsidP="003D36E1">
    <w:pPr>
      <w:tabs>
        <w:tab w:val="left" w:pos="6553"/>
      </w:tabs>
      <w:spacing w:after="0" w:line="240" w:lineRule="auto"/>
      <w:jc w:val="center"/>
      <w:rPr>
        <w:rFonts w:ascii="Century Gothic" w:eastAsia="Century Gothic" w:hAnsi="Century Gothic" w:cs="Century Gothic"/>
        <w:b/>
        <w:sz w:val="24"/>
        <w:szCs w:val="24"/>
      </w:rPr>
    </w:pPr>
    <w:r w:rsidRPr="003623EC">
      <w:rPr>
        <w:rFonts w:ascii="Century Gothic" w:eastAsia="Century Gothic" w:hAnsi="Century Gothic" w:cs="Century Gothic"/>
        <w:b/>
        <w:sz w:val="24"/>
        <w:szCs w:val="24"/>
      </w:rPr>
      <w:t>GOVERNMENT OF THE DISTRICT OF COLUMBIA</w:t>
    </w:r>
    <w:r w:rsidRPr="003623EC">
      <w:rPr>
        <w:rFonts w:ascii="Century Gothic" w:eastAsia="Century Gothic" w:hAnsi="Century Gothic" w:cs="Century Gothic"/>
        <w:b/>
        <w:sz w:val="24"/>
        <w:szCs w:val="24"/>
      </w:rPr>
      <w:br/>
    </w:r>
    <w:r w:rsidRPr="003623EC">
      <w:rPr>
        <w:rFonts w:ascii="Century Gothic" w:eastAsia="Century Gothic" w:hAnsi="Century Gothic" w:cs="Century Gothic"/>
        <w:sz w:val="24"/>
        <w:szCs w:val="24"/>
      </w:rPr>
      <w:t>Department of Energy and Environment</w:t>
    </w:r>
  </w:p>
  <w:p w14:paraId="785DC9CB" w14:textId="77777777" w:rsidR="003D36E1" w:rsidRDefault="003D36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32AEE"/>
    <w:multiLevelType w:val="hybridMultilevel"/>
    <w:tmpl w:val="2A6A7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03328"/>
    <w:multiLevelType w:val="hybridMultilevel"/>
    <w:tmpl w:val="753E6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021D0"/>
    <w:multiLevelType w:val="hybridMultilevel"/>
    <w:tmpl w:val="AB8A7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C07FE"/>
    <w:multiLevelType w:val="hybridMultilevel"/>
    <w:tmpl w:val="5328A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867E0"/>
    <w:multiLevelType w:val="hybridMultilevel"/>
    <w:tmpl w:val="E91A0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C3EA5"/>
    <w:multiLevelType w:val="hybridMultilevel"/>
    <w:tmpl w:val="F8AC7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C26EFF"/>
    <w:multiLevelType w:val="hybridMultilevel"/>
    <w:tmpl w:val="1382D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460DDD"/>
    <w:multiLevelType w:val="hybridMultilevel"/>
    <w:tmpl w:val="4232F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7590C"/>
    <w:multiLevelType w:val="hybridMultilevel"/>
    <w:tmpl w:val="69DEF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F3710D"/>
    <w:multiLevelType w:val="hybridMultilevel"/>
    <w:tmpl w:val="C2D28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2A0709"/>
    <w:multiLevelType w:val="hybridMultilevel"/>
    <w:tmpl w:val="4AA86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8439855">
    <w:abstractNumId w:val="1"/>
  </w:num>
  <w:num w:numId="2" w16cid:durableId="389887812">
    <w:abstractNumId w:val="8"/>
  </w:num>
  <w:num w:numId="3" w16cid:durableId="684133293">
    <w:abstractNumId w:val="5"/>
  </w:num>
  <w:num w:numId="4" w16cid:durableId="653097473">
    <w:abstractNumId w:val="7"/>
  </w:num>
  <w:num w:numId="5" w16cid:durableId="596133856">
    <w:abstractNumId w:val="4"/>
  </w:num>
  <w:num w:numId="6" w16cid:durableId="1945109973">
    <w:abstractNumId w:val="10"/>
  </w:num>
  <w:num w:numId="7" w16cid:durableId="1234776688">
    <w:abstractNumId w:val="3"/>
  </w:num>
  <w:num w:numId="8" w16cid:durableId="1841239414">
    <w:abstractNumId w:val="0"/>
  </w:num>
  <w:num w:numId="9" w16cid:durableId="1788351551">
    <w:abstractNumId w:val="9"/>
  </w:num>
  <w:num w:numId="10" w16cid:durableId="524902904">
    <w:abstractNumId w:val="6"/>
  </w:num>
  <w:num w:numId="11" w16cid:durableId="682627476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6E1"/>
    <w:rsid w:val="0000047B"/>
    <w:rsid w:val="00000C56"/>
    <w:rsid w:val="00001290"/>
    <w:rsid w:val="00001839"/>
    <w:rsid w:val="00001BEA"/>
    <w:rsid w:val="00001C77"/>
    <w:rsid w:val="0000200B"/>
    <w:rsid w:val="00002300"/>
    <w:rsid w:val="000027AD"/>
    <w:rsid w:val="00002814"/>
    <w:rsid w:val="0000286C"/>
    <w:rsid w:val="00002D55"/>
    <w:rsid w:val="0000353A"/>
    <w:rsid w:val="00003610"/>
    <w:rsid w:val="00003A5B"/>
    <w:rsid w:val="00003B05"/>
    <w:rsid w:val="00003C3E"/>
    <w:rsid w:val="00003FE1"/>
    <w:rsid w:val="000040D8"/>
    <w:rsid w:val="0000435F"/>
    <w:rsid w:val="00005165"/>
    <w:rsid w:val="000051EA"/>
    <w:rsid w:val="00005888"/>
    <w:rsid w:val="0000598A"/>
    <w:rsid w:val="00006134"/>
    <w:rsid w:val="00006B3B"/>
    <w:rsid w:val="00006F14"/>
    <w:rsid w:val="00006F64"/>
    <w:rsid w:val="000071EC"/>
    <w:rsid w:val="0000726E"/>
    <w:rsid w:val="00007480"/>
    <w:rsid w:val="000075C1"/>
    <w:rsid w:val="000076B0"/>
    <w:rsid w:val="00007E39"/>
    <w:rsid w:val="00010231"/>
    <w:rsid w:val="0001090F"/>
    <w:rsid w:val="00010F73"/>
    <w:rsid w:val="000112A2"/>
    <w:rsid w:val="00011358"/>
    <w:rsid w:val="000117BB"/>
    <w:rsid w:val="00011883"/>
    <w:rsid w:val="00011A55"/>
    <w:rsid w:val="000124A2"/>
    <w:rsid w:val="00012682"/>
    <w:rsid w:val="00012703"/>
    <w:rsid w:val="00012774"/>
    <w:rsid w:val="00012A44"/>
    <w:rsid w:val="00012BAB"/>
    <w:rsid w:val="00013242"/>
    <w:rsid w:val="00013247"/>
    <w:rsid w:val="000132BC"/>
    <w:rsid w:val="000136F9"/>
    <w:rsid w:val="000138A3"/>
    <w:rsid w:val="000145FF"/>
    <w:rsid w:val="0001491B"/>
    <w:rsid w:val="000149A0"/>
    <w:rsid w:val="00014AA6"/>
    <w:rsid w:val="00014BC8"/>
    <w:rsid w:val="00014D10"/>
    <w:rsid w:val="00014E81"/>
    <w:rsid w:val="000150FB"/>
    <w:rsid w:val="00015350"/>
    <w:rsid w:val="000156E3"/>
    <w:rsid w:val="00015ABB"/>
    <w:rsid w:val="00015AF2"/>
    <w:rsid w:val="00015B04"/>
    <w:rsid w:val="00015C32"/>
    <w:rsid w:val="000168CE"/>
    <w:rsid w:val="00016FAF"/>
    <w:rsid w:val="000172A4"/>
    <w:rsid w:val="0001747D"/>
    <w:rsid w:val="000175AA"/>
    <w:rsid w:val="00017B5E"/>
    <w:rsid w:val="000202F3"/>
    <w:rsid w:val="000204CA"/>
    <w:rsid w:val="00020AEC"/>
    <w:rsid w:val="00020BBE"/>
    <w:rsid w:val="00021029"/>
    <w:rsid w:val="00021531"/>
    <w:rsid w:val="000228F5"/>
    <w:rsid w:val="00022DE3"/>
    <w:rsid w:val="000231C4"/>
    <w:rsid w:val="000245E2"/>
    <w:rsid w:val="00024DB3"/>
    <w:rsid w:val="0002507B"/>
    <w:rsid w:val="0002518F"/>
    <w:rsid w:val="00025887"/>
    <w:rsid w:val="0002607E"/>
    <w:rsid w:val="00026B52"/>
    <w:rsid w:val="00027AD9"/>
    <w:rsid w:val="00027CAA"/>
    <w:rsid w:val="00027E25"/>
    <w:rsid w:val="00027F58"/>
    <w:rsid w:val="000308B9"/>
    <w:rsid w:val="00030ABD"/>
    <w:rsid w:val="00030CFA"/>
    <w:rsid w:val="00031250"/>
    <w:rsid w:val="00031707"/>
    <w:rsid w:val="000322D2"/>
    <w:rsid w:val="00032A11"/>
    <w:rsid w:val="00033518"/>
    <w:rsid w:val="0003389D"/>
    <w:rsid w:val="00033FA2"/>
    <w:rsid w:val="00034094"/>
    <w:rsid w:val="00034144"/>
    <w:rsid w:val="000345BD"/>
    <w:rsid w:val="00034B90"/>
    <w:rsid w:val="00034C6A"/>
    <w:rsid w:val="000351D4"/>
    <w:rsid w:val="000353CE"/>
    <w:rsid w:val="00035408"/>
    <w:rsid w:val="000358BB"/>
    <w:rsid w:val="0003597F"/>
    <w:rsid w:val="00036144"/>
    <w:rsid w:val="000366FB"/>
    <w:rsid w:val="00036716"/>
    <w:rsid w:val="00036871"/>
    <w:rsid w:val="000409E0"/>
    <w:rsid w:val="000410FC"/>
    <w:rsid w:val="00041A81"/>
    <w:rsid w:val="00042018"/>
    <w:rsid w:val="0004248C"/>
    <w:rsid w:val="000427D9"/>
    <w:rsid w:val="000428F5"/>
    <w:rsid w:val="0004366F"/>
    <w:rsid w:val="00043A52"/>
    <w:rsid w:val="00043CB2"/>
    <w:rsid w:val="00043D4B"/>
    <w:rsid w:val="000453ED"/>
    <w:rsid w:val="00045617"/>
    <w:rsid w:val="0004569E"/>
    <w:rsid w:val="0004603E"/>
    <w:rsid w:val="00046235"/>
    <w:rsid w:val="00046B65"/>
    <w:rsid w:val="00046CC8"/>
    <w:rsid w:val="0004703F"/>
    <w:rsid w:val="000475C8"/>
    <w:rsid w:val="000477F3"/>
    <w:rsid w:val="00050929"/>
    <w:rsid w:val="00050B7B"/>
    <w:rsid w:val="0005117F"/>
    <w:rsid w:val="000515A7"/>
    <w:rsid w:val="00051830"/>
    <w:rsid w:val="000519BA"/>
    <w:rsid w:val="00051D5C"/>
    <w:rsid w:val="00051E5F"/>
    <w:rsid w:val="0005215D"/>
    <w:rsid w:val="00052354"/>
    <w:rsid w:val="00052880"/>
    <w:rsid w:val="00052995"/>
    <w:rsid w:val="00052D7C"/>
    <w:rsid w:val="00052F22"/>
    <w:rsid w:val="00053041"/>
    <w:rsid w:val="000533AB"/>
    <w:rsid w:val="00053716"/>
    <w:rsid w:val="00053A96"/>
    <w:rsid w:val="00053AA7"/>
    <w:rsid w:val="0005418C"/>
    <w:rsid w:val="00054B1C"/>
    <w:rsid w:val="00054CB3"/>
    <w:rsid w:val="00054D4E"/>
    <w:rsid w:val="00054F3C"/>
    <w:rsid w:val="000556DD"/>
    <w:rsid w:val="00055734"/>
    <w:rsid w:val="00055E02"/>
    <w:rsid w:val="00055FAB"/>
    <w:rsid w:val="00056089"/>
    <w:rsid w:val="00056535"/>
    <w:rsid w:val="000568D8"/>
    <w:rsid w:val="00060034"/>
    <w:rsid w:val="000604E3"/>
    <w:rsid w:val="00061372"/>
    <w:rsid w:val="000621C9"/>
    <w:rsid w:val="00062891"/>
    <w:rsid w:val="00063163"/>
    <w:rsid w:val="00063956"/>
    <w:rsid w:val="00063A02"/>
    <w:rsid w:val="00064DC6"/>
    <w:rsid w:val="00064F73"/>
    <w:rsid w:val="00065337"/>
    <w:rsid w:val="0006612F"/>
    <w:rsid w:val="00066621"/>
    <w:rsid w:val="000668A0"/>
    <w:rsid w:val="00066CF7"/>
    <w:rsid w:val="0006714A"/>
    <w:rsid w:val="00067DFA"/>
    <w:rsid w:val="000700C9"/>
    <w:rsid w:val="0007010F"/>
    <w:rsid w:val="000701AE"/>
    <w:rsid w:val="000701BE"/>
    <w:rsid w:val="00070524"/>
    <w:rsid w:val="00070BED"/>
    <w:rsid w:val="00070DEF"/>
    <w:rsid w:val="00071051"/>
    <w:rsid w:val="0007131F"/>
    <w:rsid w:val="0007162B"/>
    <w:rsid w:val="00071650"/>
    <w:rsid w:val="00071C41"/>
    <w:rsid w:val="000726D6"/>
    <w:rsid w:val="0007333C"/>
    <w:rsid w:val="00073552"/>
    <w:rsid w:val="0007384A"/>
    <w:rsid w:val="000739B4"/>
    <w:rsid w:val="0007444D"/>
    <w:rsid w:val="00074736"/>
    <w:rsid w:val="00074857"/>
    <w:rsid w:val="00074A6B"/>
    <w:rsid w:val="00074BB4"/>
    <w:rsid w:val="00074FFC"/>
    <w:rsid w:val="000753AA"/>
    <w:rsid w:val="000753AB"/>
    <w:rsid w:val="0007573D"/>
    <w:rsid w:val="0007588C"/>
    <w:rsid w:val="0007610E"/>
    <w:rsid w:val="000762C3"/>
    <w:rsid w:val="000764FF"/>
    <w:rsid w:val="000765EC"/>
    <w:rsid w:val="00076C56"/>
    <w:rsid w:val="00076ED2"/>
    <w:rsid w:val="000772D0"/>
    <w:rsid w:val="00077772"/>
    <w:rsid w:val="00077CB8"/>
    <w:rsid w:val="000802BF"/>
    <w:rsid w:val="00080363"/>
    <w:rsid w:val="0008038A"/>
    <w:rsid w:val="000803D6"/>
    <w:rsid w:val="000805E1"/>
    <w:rsid w:val="0008105D"/>
    <w:rsid w:val="000812DF"/>
    <w:rsid w:val="000813BC"/>
    <w:rsid w:val="000819D0"/>
    <w:rsid w:val="00081BA7"/>
    <w:rsid w:val="00081E57"/>
    <w:rsid w:val="00082B03"/>
    <w:rsid w:val="00082CCF"/>
    <w:rsid w:val="000834CB"/>
    <w:rsid w:val="0008363F"/>
    <w:rsid w:val="0008391F"/>
    <w:rsid w:val="00083A44"/>
    <w:rsid w:val="00083AF8"/>
    <w:rsid w:val="000840BE"/>
    <w:rsid w:val="0008420C"/>
    <w:rsid w:val="00084CA2"/>
    <w:rsid w:val="00085F0C"/>
    <w:rsid w:val="000863ED"/>
    <w:rsid w:val="00086956"/>
    <w:rsid w:val="00086BBB"/>
    <w:rsid w:val="00087D97"/>
    <w:rsid w:val="00091494"/>
    <w:rsid w:val="00091917"/>
    <w:rsid w:val="000919EC"/>
    <w:rsid w:val="00091D2A"/>
    <w:rsid w:val="00092078"/>
    <w:rsid w:val="00092530"/>
    <w:rsid w:val="0009271B"/>
    <w:rsid w:val="000929A4"/>
    <w:rsid w:val="000932EA"/>
    <w:rsid w:val="00093450"/>
    <w:rsid w:val="00093D24"/>
    <w:rsid w:val="00094091"/>
    <w:rsid w:val="00094255"/>
    <w:rsid w:val="000944CF"/>
    <w:rsid w:val="000946A5"/>
    <w:rsid w:val="00094C11"/>
    <w:rsid w:val="00095268"/>
    <w:rsid w:val="00095568"/>
    <w:rsid w:val="00095871"/>
    <w:rsid w:val="00095E40"/>
    <w:rsid w:val="00095EEF"/>
    <w:rsid w:val="00096AC4"/>
    <w:rsid w:val="00096B9A"/>
    <w:rsid w:val="00096C44"/>
    <w:rsid w:val="0009705B"/>
    <w:rsid w:val="0009725D"/>
    <w:rsid w:val="00097506"/>
    <w:rsid w:val="00097FE5"/>
    <w:rsid w:val="000A04BD"/>
    <w:rsid w:val="000A0695"/>
    <w:rsid w:val="000A0818"/>
    <w:rsid w:val="000A1FD0"/>
    <w:rsid w:val="000A20E0"/>
    <w:rsid w:val="000A2718"/>
    <w:rsid w:val="000A28CB"/>
    <w:rsid w:val="000A2AFC"/>
    <w:rsid w:val="000A2CAB"/>
    <w:rsid w:val="000A3394"/>
    <w:rsid w:val="000A35D5"/>
    <w:rsid w:val="000A377A"/>
    <w:rsid w:val="000A4424"/>
    <w:rsid w:val="000A4690"/>
    <w:rsid w:val="000A4A02"/>
    <w:rsid w:val="000A4AE9"/>
    <w:rsid w:val="000A4DB8"/>
    <w:rsid w:val="000A53AF"/>
    <w:rsid w:val="000A5554"/>
    <w:rsid w:val="000A55A1"/>
    <w:rsid w:val="000A5DED"/>
    <w:rsid w:val="000A619E"/>
    <w:rsid w:val="000A631D"/>
    <w:rsid w:val="000A652C"/>
    <w:rsid w:val="000A6A29"/>
    <w:rsid w:val="000A6C05"/>
    <w:rsid w:val="000A714C"/>
    <w:rsid w:val="000A727F"/>
    <w:rsid w:val="000A7BBF"/>
    <w:rsid w:val="000A7E00"/>
    <w:rsid w:val="000A7E4A"/>
    <w:rsid w:val="000B042B"/>
    <w:rsid w:val="000B0478"/>
    <w:rsid w:val="000B05C6"/>
    <w:rsid w:val="000B05DD"/>
    <w:rsid w:val="000B07E8"/>
    <w:rsid w:val="000B07F2"/>
    <w:rsid w:val="000B0ABD"/>
    <w:rsid w:val="000B0C57"/>
    <w:rsid w:val="000B0EB8"/>
    <w:rsid w:val="000B12C8"/>
    <w:rsid w:val="000B1909"/>
    <w:rsid w:val="000B1C45"/>
    <w:rsid w:val="000B1D9E"/>
    <w:rsid w:val="000B1ED3"/>
    <w:rsid w:val="000B26C6"/>
    <w:rsid w:val="000B2762"/>
    <w:rsid w:val="000B2ACD"/>
    <w:rsid w:val="000B3194"/>
    <w:rsid w:val="000B396E"/>
    <w:rsid w:val="000B44A3"/>
    <w:rsid w:val="000B489A"/>
    <w:rsid w:val="000B53E2"/>
    <w:rsid w:val="000B550B"/>
    <w:rsid w:val="000B5953"/>
    <w:rsid w:val="000B5BA5"/>
    <w:rsid w:val="000B5EF8"/>
    <w:rsid w:val="000B696E"/>
    <w:rsid w:val="000B735F"/>
    <w:rsid w:val="000B7399"/>
    <w:rsid w:val="000B7607"/>
    <w:rsid w:val="000B7CA1"/>
    <w:rsid w:val="000B7DB4"/>
    <w:rsid w:val="000B7DDC"/>
    <w:rsid w:val="000C0892"/>
    <w:rsid w:val="000C13AB"/>
    <w:rsid w:val="000C14F8"/>
    <w:rsid w:val="000C1745"/>
    <w:rsid w:val="000C1AFF"/>
    <w:rsid w:val="000C1D02"/>
    <w:rsid w:val="000C1D57"/>
    <w:rsid w:val="000C221E"/>
    <w:rsid w:val="000C24D8"/>
    <w:rsid w:val="000C263D"/>
    <w:rsid w:val="000C27D1"/>
    <w:rsid w:val="000C2BEA"/>
    <w:rsid w:val="000C2EBB"/>
    <w:rsid w:val="000C348F"/>
    <w:rsid w:val="000C395C"/>
    <w:rsid w:val="000C47A1"/>
    <w:rsid w:val="000C4B5E"/>
    <w:rsid w:val="000C4F34"/>
    <w:rsid w:val="000C514D"/>
    <w:rsid w:val="000C596C"/>
    <w:rsid w:val="000C604C"/>
    <w:rsid w:val="000C62FF"/>
    <w:rsid w:val="000C647D"/>
    <w:rsid w:val="000C6CFC"/>
    <w:rsid w:val="000C7473"/>
    <w:rsid w:val="000C7E31"/>
    <w:rsid w:val="000D0818"/>
    <w:rsid w:val="000D0D0F"/>
    <w:rsid w:val="000D0DEF"/>
    <w:rsid w:val="000D0EE7"/>
    <w:rsid w:val="000D1110"/>
    <w:rsid w:val="000D17BE"/>
    <w:rsid w:val="000D1871"/>
    <w:rsid w:val="000D21EC"/>
    <w:rsid w:val="000D2AA5"/>
    <w:rsid w:val="000D2D10"/>
    <w:rsid w:val="000D2D77"/>
    <w:rsid w:val="000D2D7A"/>
    <w:rsid w:val="000D3189"/>
    <w:rsid w:val="000D348E"/>
    <w:rsid w:val="000D3CAE"/>
    <w:rsid w:val="000D411E"/>
    <w:rsid w:val="000D5389"/>
    <w:rsid w:val="000D5921"/>
    <w:rsid w:val="000D6314"/>
    <w:rsid w:val="000D6509"/>
    <w:rsid w:val="000D682E"/>
    <w:rsid w:val="000D6B75"/>
    <w:rsid w:val="000D6BAC"/>
    <w:rsid w:val="000D6EA2"/>
    <w:rsid w:val="000D6F09"/>
    <w:rsid w:val="000D701A"/>
    <w:rsid w:val="000D7230"/>
    <w:rsid w:val="000D7713"/>
    <w:rsid w:val="000D7951"/>
    <w:rsid w:val="000D7DF7"/>
    <w:rsid w:val="000E08FE"/>
    <w:rsid w:val="000E09D2"/>
    <w:rsid w:val="000E10D8"/>
    <w:rsid w:val="000E1914"/>
    <w:rsid w:val="000E24E5"/>
    <w:rsid w:val="000E2973"/>
    <w:rsid w:val="000E2D3B"/>
    <w:rsid w:val="000E2EA5"/>
    <w:rsid w:val="000E2F47"/>
    <w:rsid w:val="000E3812"/>
    <w:rsid w:val="000E3EF0"/>
    <w:rsid w:val="000E49B7"/>
    <w:rsid w:val="000E4A78"/>
    <w:rsid w:val="000E4A83"/>
    <w:rsid w:val="000E4C51"/>
    <w:rsid w:val="000E4D16"/>
    <w:rsid w:val="000E5708"/>
    <w:rsid w:val="000E573F"/>
    <w:rsid w:val="000E57C2"/>
    <w:rsid w:val="000E5C14"/>
    <w:rsid w:val="000E5CA2"/>
    <w:rsid w:val="000E5DB7"/>
    <w:rsid w:val="000E65E9"/>
    <w:rsid w:val="000E6A46"/>
    <w:rsid w:val="000E6BE6"/>
    <w:rsid w:val="000E7962"/>
    <w:rsid w:val="000F0058"/>
    <w:rsid w:val="000F02F4"/>
    <w:rsid w:val="000F06EC"/>
    <w:rsid w:val="000F0A26"/>
    <w:rsid w:val="000F0E52"/>
    <w:rsid w:val="000F0F73"/>
    <w:rsid w:val="000F11B5"/>
    <w:rsid w:val="000F1BAE"/>
    <w:rsid w:val="000F1E0E"/>
    <w:rsid w:val="000F21AA"/>
    <w:rsid w:val="000F259C"/>
    <w:rsid w:val="000F2674"/>
    <w:rsid w:val="000F26AC"/>
    <w:rsid w:val="000F27DC"/>
    <w:rsid w:val="000F2DFC"/>
    <w:rsid w:val="000F31CD"/>
    <w:rsid w:val="000F38BB"/>
    <w:rsid w:val="000F3BCB"/>
    <w:rsid w:val="000F3C62"/>
    <w:rsid w:val="000F3F82"/>
    <w:rsid w:val="000F40E8"/>
    <w:rsid w:val="000F4211"/>
    <w:rsid w:val="000F4749"/>
    <w:rsid w:val="000F485B"/>
    <w:rsid w:val="000F539C"/>
    <w:rsid w:val="000F56F0"/>
    <w:rsid w:val="000F5C9F"/>
    <w:rsid w:val="000F6039"/>
    <w:rsid w:val="000F6062"/>
    <w:rsid w:val="000F64AF"/>
    <w:rsid w:val="000F682F"/>
    <w:rsid w:val="000F68F0"/>
    <w:rsid w:val="000F6C26"/>
    <w:rsid w:val="000F6FBA"/>
    <w:rsid w:val="000F70C7"/>
    <w:rsid w:val="000F723A"/>
    <w:rsid w:val="000F7401"/>
    <w:rsid w:val="000F74FA"/>
    <w:rsid w:val="000F751D"/>
    <w:rsid w:val="000F7910"/>
    <w:rsid w:val="000F7B92"/>
    <w:rsid w:val="000F7C43"/>
    <w:rsid w:val="000F7CA2"/>
    <w:rsid w:val="00100375"/>
    <w:rsid w:val="00100814"/>
    <w:rsid w:val="00100A5C"/>
    <w:rsid w:val="0010185B"/>
    <w:rsid w:val="001022CC"/>
    <w:rsid w:val="0010270F"/>
    <w:rsid w:val="00102FE8"/>
    <w:rsid w:val="0010322E"/>
    <w:rsid w:val="001033C2"/>
    <w:rsid w:val="001033FE"/>
    <w:rsid w:val="001034A5"/>
    <w:rsid w:val="001038BC"/>
    <w:rsid w:val="001039BF"/>
    <w:rsid w:val="0010400E"/>
    <w:rsid w:val="001040A8"/>
    <w:rsid w:val="00104C74"/>
    <w:rsid w:val="00104D95"/>
    <w:rsid w:val="00105266"/>
    <w:rsid w:val="0010531D"/>
    <w:rsid w:val="0010561E"/>
    <w:rsid w:val="0010591B"/>
    <w:rsid w:val="00105E0C"/>
    <w:rsid w:val="0010648B"/>
    <w:rsid w:val="00106515"/>
    <w:rsid w:val="001072BC"/>
    <w:rsid w:val="0010774F"/>
    <w:rsid w:val="00110686"/>
    <w:rsid w:val="00110C71"/>
    <w:rsid w:val="001110F6"/>
    <w:rsid w:val="001116DA"/>
    <w:rsid w:val="001116F8"/>
    <w:rsid w:val="00111DB8"/>
    <w:rsid w:val="001122CD"/>
    <w:rsid w:val="001139EA"/>
    <w:rsid w:val="00113AE2"/>
    <w:rsid w:val="00113EE2"/>
    <w:rsid w:val="00113FB7"/>
    <w:rsid w:val="001140E4"/>
    <w:rsid w:val="00114244"/>
    <w:rsid w:val="001144F4"/>
    <w:rsid w:val="0011482F"/>
    <w:rsid w:val="001148FC"/>
    <w:rsid w:val="00114CCC"/>
    <w:rsid w:val="00114F0B"/>
    <w:rsid w:val="00115052"/>
    <w:rsid w:val="001152A5"/>
    <w:rsid w:val="001159A5"/>
    <w:rsid w:val="00115DC3"/>
    <w:rsid w:val="00115E02"/>
    <w:rsid w:val="001160DF"/>
    <w:rsid w:val="0011631E"/>
    <w:rsid w:val="00116A91"/>
    <w:rsid w:val="00116EB1"/>
    <w:rsid w:val="0011723A"/>
    <w:rsid w:val="00117319"/>
    <w:rsid w:val="00117954"/>
    <w:rsid w:val="0011795C"/>
    <w:rsid w:val="00117CD0"/>
    <w:rsid w:val="00117D04"/>
    <w:rsid w:val="00117F2C"/>
    <w:rsid w:val="00120749"/>
    <w:rsid w:val="00120F57"/>
    <w:rsid w:val="001211ED"/>
    <w:rsid w:val="001212E3"/>
    <w:rsid w:val="00121A6D"/>
    <w:rsid w:val="00121E43"/>
    <w:rsid w:val="00121F56"/>
    <w:rsid w:val="00121F63"/>
    <w:rsid w:val="0012270F"/>
    <w:rsid w:val="001227F0"/>
    <w:rsid w:val="00122CA5"/>
    <w:rsid w:val="00122F55"/>
    <w:rsid w:val="00123069"/>
    <w:rsid w:val="001231E3"/>
    <w:rsid w:val="001236BA"/>
    <w:rsid w:val="00123C10"/>
    <w:rsid w:val="00123C33"/>
    <w:rsid w:val="00123CA0"/>
    <w:rsid w:val="00124123"/>
    <w:rsid w:val="0012467E"/>
    <w:rsid w:val="00124D00"/>
    <w:rsid w:val="00124E70"/>
    <w:rsid w:val="00125326"/>
    <w:rsid w:val="001256AE"/>
    <w:rsid w:val="001257DB"/>
    <w:rsid w:val="00125A83"/>
    <w:rsid w:val="00125CC8"/>
    <w:rsid w:val="001261AA"/>
    <w:rsid w:val="001263E1"/>
    <w:rsid w:val="00126715"/>
    <w:rsid w:val="00126A8B"/>
    <w:rsid w:val="00126B2D"/>
    <w:rsid w:val="00126E08"/>
    <w:rsid w:val="00127337"/>
    <w:rsid w:val="00127500"/>
    <w:rsid w:val="001279B4"/>
    <w:rsid w:val="00127A31"/>
    <w:rsid w:val="00130F95"/>
    <w:rsid w:val="0013128C"/>
    <w:rsid w:val="00131A0D"/>
    <w:rsid w:val="00131D2C"/>
    <w:rsid w:val="00131EC1"/>
    <w:rsid w:val="001321AE"/>
    <w:rsid w:val="001325D3"/>
    <w:rsid w:val="0013285D"/>
    <w:rsid w:val="00132984"/>
    <w:rsid w:val="00132C9A"/>
    <w:rsid w:val="00132D16"/>
    <w:rsid w:val="00132E00"/>
    <w:rsid w:val="00132E07"/>
    <w:rsid w:val="001332D8"/>
    <w:rsid w:val="001336B7"/>
    <w:rsid w:val="00133A46"/>
    <w:rsid w:val="00133D27"/>
    <w:rsid w:val="00133F1A"/>
    <w:rsid w:val="00133FA5"/>
    <w:rsid w:val="00134A6F"/>
    <w:rsid w:val="00134B2F"/>
    <w:rsid w:val="00134DEE"/>
    <w:rsid w:val="00135394"/>
    <w:rsid w:val="001358B6"/>
    <w:rsid w:val="00135983"/>
    <w:rsid w:val="00135B68"/>
    <w:rsid w:val="00135F0C"/>
    <w:rsid w:val="00136897"/>
    <w:rsid w:val="00136A94"/>
    <w:rsid w:val="00136BEF"/>
    <w:rsid w:val="00136E04"/>
    <w:rsid w:val="001370A4"/>
    <w:rsid w:val="0013748A"/>
    <w:rsid w:val="00137A75"/>
    <w:rsid w:val="00137A94"/>
    <w:rsid w:val="00137EC1"/>
    <w:rsid w:val="001401D3"/>
    <w:rsid w:val="0014025F"/>
    <w:rsid w:val="0014061B"/>
    <w:rsid w:val="00140C7E"/>
    <w:rsid w:val="001415EC"/>
    <w:rsid w:val="00141733"/>
    <w:rsid w:val="00141934"/>
    <w:rsid w:val="00141B16"/>
    <w:rsid w:val="0014234E"/>
    <w:rsid w:val="00142370"/>
    <w:rsid w:val="00142462"/>
    <w:rsid w:val="001425DC"/>
    <w:rsid w:val="0014262B"/>
    <w:rsid w:val="0014283B"/>
    <w:rsid w:val="001438EC"/>
    <w:rsid w:val="00143C3F"/>
    <w:rsid w:val="00143C42"/>
    <w:rsid w:val="00143E34"/>
    <w:rsid w:val="0014472B"/>
    <w:rsid w:val="001452C0"/>
    <w:rsid w:val="001454F2"/>
    <w:rsid w:val="00145BA3"/>
    <w:rsid w:val="00145F14"/>
    <w:rsid w:val="001461BD"/>
    <w:rsid w:val="00146653"/>
    <w:rsid w:val="00146CBD"/>
    <w:rsid w:val="00146D87"/>
    <w:rsid w:val="00146EA0"/>
    <w:rsid w:val="0014747C"/>
    <w:rsid w:val="0014755D"/>
    <w:rsid w:val="001476BB"/>
    <w:rsid w:val="0014773C"/>
    <w:rsid w:val="001477B4"/>
    <w:rsid w:val="0014780B"/>
    <w:rsid w:val="001502F7"/>
    <w:rsid w:val="00150502"/>
    <w:rsid w:val="001505E4"/>
    <w:rsid w:val="00150FE3"/>
    <w:rsid w:val="0015128B"/>
    <w:rsid w:val="001519B5"/>
    <w:rsid w:val="00151DC7"/>
    <w:rsid w:val="00151F6A"/>
    <w:rsid w:val="00152114"/>
    <w:rsid w:val="00152191"/>
    <w:rsid w:val="001521CD"/>
    <w:rsid w:val="00152777"/>
    <w:rsid w:val="00152AE2"/>
    <w:rsid w:val="00152BA0"/>
    <w:rsid w:val="00152CBB"/>
    <w:rsid w:val="00152E5C"/>
    <w:rsid w:val="00153602"/>
    <w:rsid w:val="001536E2"/>
    <w:rsid w:val="00153729"/>
    <w:rsid w:val="00153C94"/>
    <w:rsid w:val="00153DC4"/>
    <w:rsid w:val="0015436C"/>
    <w:rsid w:val="00154812"/>
    <w:rsid w:val="00154ADD"/>
    <w:rsid w:val="00154D31"/>
    <w:rsid w:val="00154E1F"/>
    <w:rsid w:val="00155028"/>
    <w:rsid w:val="001553BE"/>
    <w:rsid w:val="00155446"/>
    <w:rsid w:val="001555AB"/>
    <w:rsid w:val="00155C39"/>
    <w:rsid w:val="001569EC"/>
    <w:rsid w:val="00156CF5"/>
    <w:rsid w:val="00157080"/>
    <w:rsid w:val="001572F7"/>
    <w:rsid w:val="00157531"/>
    <w:rsid w:val="00157546"/>
    <w:rsid w:val="00157BDD"/>
    <w:rsid w:val="0016031B"/>
    <w:rsid w:val="00161B06"/>
    <w:rsid w:val="00161ED1"/>
    <w:rsid w:val="0016266A"/>
    <w:rsid w:val="00162A80"/>
    <w:rsid w:val="00162AC0"/>
    <w:rsid w:val="00162B88"/>
    <w:rsid w:val="00162C81"/>
    <w:rsid w:val="00162DB8"/>
    <w:rsid w:val="00163032"/>
    <w:rsid w:val="001636CA"/>
    <w:rsid w:val="00164288"/>
    <w:rsid w:val="001656A7"/>
    <w:rsid w:val="001659E3"/>
    <w:rsid w:val="00165ABF"/>
    <w:rsid w:val="0016622F"/>
    <w:rsid w:val="0016671F"/>
    <w:rsid w:val="001673B2"/>
    <w:rsid w:val="00167930"/>
    <w:rsid w:val="00167DB0"/>
    <w:rsid w:val="0017025F"/>
    <w:rsid w:val="001703A6"/>
    <w:rsid w:val="00170416"/>
    <w:rsid w:val="0017052B"/>
    <w:rsid w:val="0017082D"/>
    <w:rsid w:val="00171259"/>
    <w:rsid w:val="00171915"/>
    <w:rsid w:val="00171C77"/>
    <w:rsid w:val="001720BD"/>
    <w:rsid w:val="001723B8"/>
    <w:rsid w:val="00172808"/>
    <w:rsid w:val="00172BB5"/>
    <w:rsid w:val="00173315"/>
    <w:rsid w:val="00173AC4"/>
    <w:rsid w:val="00174261"/>
    <w:rsid w:val="00174FDB"/>
    <w:rsid w:val="0017501B"/>
    <w:rsid w:val="001751D7"/>
    <w:rsid w:val="001755F0"/>
    <w:rsid w:val="00175643"/>
    <w:rsid w:val="001758C3"/>
    <w:rsid w:val="00175D23"/>
    <w:rsid w:val="0017631E"/>
    <w:rsid w:val="00176394"/>
    <w:rsid w:val="00176672"/>
    <w:rsid w:val="001767BF"/>
    <w:rsid w:val="0017689D"/>
    <w:rsid w:val="00176D2E"/>
    <w:rsid w:val="00177137"/>
    <w:rsid w:val="0017730E"/>
    <w:rsid w:val="0017755F"/>
    <w:rsid w:val="00177594"/>
    <w:rsid w:val="00177FAF"/>
    <w:rsid w:val="00177FCE"/>
    <w:rsid w:val="00180625"/>
    <w:rsid w:val="00181183"/>
    <w:rsid w:val="00181291"/>
    <w:rsid w:val="001814EC"/>
    <w:rsid w:val="00181895"/>
    <w:rsid w:val="00181CA2"/>
    <w:rsid w:val="00181EA5"/>
    <w:rsid w:val="00182288"/>
    <w:rsid w:val="00182302"/>
    <w:rsid w:val="00182350"/>
    <w:rsid w:val="0018269B"/>
    <w:rsid w:val="001826A0"/>
    <w:rsid w:val="00182855"/>
    <w:rsid w:val="00182DB0"/>
    <w:rsid w:val="00182E7E"/>
    <w:rsid w:val="0018337F"/>
    <w:rsid w:val="00183473"/>
    <w:rsid w:val="001835A7"/>
    <w:rsid w:val="00183BCA"/>
    <w:rsid w:val="00183BD8"/>
    <w:rsid w:val="00183D7C"/>
    <w:rsid w:val="0018434B"/>
    <w:rsid w:val="00184982"/>
    <w:rsid w:val="00184C01"/>
    <w:rsid w:val="00185214"/>
    <w:rsid w:val="001853B3"/>
    <w:rsid w:val="00185667"/>
    <w:rsid w:val="00185D8F"/>
    <w:rsid w:val="0018605F"/>
    <w:rsid w:val="001865E2"/>
    <w:rsid w:val="0018665D"/>
    <w:rsid w:val="0018693D"/>
    <w:rsid w:val="001869CE"/>
    <w:rsid w:val="00186FC1"/>
    <w:rsid w:val="001871F3"/>
    <w:rsid w:val="0018756B"/>
    <w:rsid w:val="00187E94"/>
    <w:rsid w:val="0019046C"/>
    <w:rsid w:val="00190926"/>
    <w:rsid w:val="00190D53"/>
    <w:rsid w:val="001910A4"/>
    <w:rsid w:val="001912FC"/>
    <w:rsid w:val="00191433"/>
    <w:rsid w:val="00191640"/>
    <w:rsid w:val="00191847"/>
    <w:rsid w:val="00191987"/>
    <w:rsid w:val="001919B0"/>
    <w:rsid w:val="00191ECA"/>
    <w:rsid w:val="00192301"/>
    <w:rsid w:val="001924CC"/>
    <w:rsid w:val="00192851"/>
    <w:rsid w:val="0019372F"/>
    <w:rsid w:val="00193848"/>
    <w:rsid w:val="001947B7"/>
    <w:rsid w:val="00194C4B"/>
    <w:rsid w:val="00194FEC"/>
    <w:rsid w:val="00195469"/>
    <w:rsid w:val="0019553A"/>
    <w:rsid w:val="0019577E"/>
    <w:rsid w:val="00195F6E"/>
    <w:rsid w:val="00196166"/>
    <w:rsid w:val="0019619F"/>
    <w:rsid w:val="001961D0"/>
    <w:rsid w:val="00196627"/>
    <w:rsid w:val="00196DD4"/>
    <w:rsid w:val="00197386"/>
    <w:rsid w:val="00197BFC"/>
    <w:rsid w:val="001A03FA"/>
    <w:rsid w:val="001A0AB7"/>
    <w:rsid w:val="001A0D6E"/>
    <w:rsid w:val="001A0E79"/>
    <w:rsid w:val="001A1006"/>
    <w:rsid w:val="001A135A"/>
    <w:rsid w:val="001A15D6"/>
    <w:rsid w:val="001A163A"/>
    <w:rsid w:val="001A1998"/>
    <w:rsid w:val="001A1ACE"/>
    <w:rsid w:val="001A1DA4"/>
    <w:rsid w:val="001A1FB6"/>
    <w:rsid w:val="001A200D"/>
    <w:rsid w:val="001A2048"/>
    <w:rsid w:val="001A2B57"/>
    <w:rsid w:val="001A3536"/>
    <w:rsid w:val="001A3622"/>
    <w:rsid w:val="001A3AFA"/>
    <w:rsid w:val="001A3FA7"/>
    <w:rsid w:val="001A416C"/>
    <w:rsid w:val="001A4546"/>
    <w:rsid w:val="001A45CB"/>
    <w:rsid w:val="001A5289"/>
    <w:rsid w:val="001A55CE"/>
    <w:rsid w:val="001A5689"/>
    <w:rsid w:val="001A5788"/>
    <w:rsid w:val="001A58DD"/>
    <w:rsid w:val="001A5AC6"/>
    <w:rsid w:val="001A6470"/>
    <w:rsid w:val="001A6BD0"/>
    <w:rsid w:val="001A6D27"/>
    <w:rsid w:val="001A7520"/>
    <w:rsid w:val="001A75AD"/>
    <w:rsid w:val="001A7FB7"/>
    <w:rsid w:val="001B0722"/>
    <w:rsid w:val="001B0772"/>
    <w:rsid w:val="001B090E"/>
    <w:rsid w:val="001B0A7D"/>
    <w:rsid w:val="001B0D27"/>
    <w:rsid w:val="001B0DB1"/>
    <w:rsid w:val="001B0E32"/>
    <w:rsid w:val="001B13DB"/>
    <w:rsid w:val="001B1732"/>
    <w:rsid w:val="001B1A41"/>
    <w:rsid w:val="001B21D4"/>
    <w:rsid w:val="001B2675"/>
    <w:rsid w:val="001B27F9"/>
    <w:rsid w:val="001B291F"/>
    <w:rsid w:val="001B3E91"/>
    <w:rsid w:val="001B4212"/>
    <w:rsid w:val="001B4530"/>
    <w:rsid w:val="001B4CBF"/>
    <w:rsid w:val="001B4E79"/>
    <w:rsid w:val="001B524B"/>
    <w:rsid w:val="001B537E"/>
    <w:rsid w:val="001B544C"/>
    <w:rsid w:val="001B5A30"/>
    <w:rsid w:val="001B5FE1"/>
    <w:rsid w:val="001B6018"/>
    <w:rsid w:val="001B6B91"/>
    <w:rsid w:val="001B7523"/>
    <w:rsid w:val="001B79A3"/>
    <w:rsid w:val="001B7B07"/>
    <w:rsid w:val="001B7B90"/>
    <w:rsid w:val="001B7F30"/>
    <w:rsid w:val="001B7F4C"/>
    <w:rsid w:val="001C0014"/>
    <w:rsid w:val="001C026A"/>
    <w:rsid w:val="001C0580"/>
    <w:rsid w:val="001C095C"/>
    <w:rsid w:val="001C098A"/>
    <w:rsid w:val="001C1072"/>
    <w:rsid w:val="001C1289"/>
    <w:rsid w:val="001C1325"/>
    <w:rsid w:val="001C1786"/>
    <w:rsid w:val="001C1B11"/>
    <w:rsid w:val="001C1B21"/>
    <w:rsid w:val="001C1CAA"/>
    <w:rsid w:val="001C1DC8"/>
    <w:rsid w:val="001C2178"/>
    <w:rsid w:val="001C2906"/>
    <w:rsid w:val="001C2CD6"/>
    <w:rsid w:val="001C2FFA"/>
    <w:rsid w:val="001C3277"/>
    <w:rsid w:val="001C350D"/>
    <w:rsid w:val="001C3B55"/>
    <w:rsid w:val="001C3DFB"/>
    <w:rsid w:val="001C3EE8"/>
    <w:rsid w:val="001C3FA9"/>
    <w:rsid w:val="001C4021"/>
    <w:rsid w:val="001C41ED"/>
    <w:rsid w:val="001C4243"/>
    <w:rsid w:val="001C4601"/>
    <w:rsid w:val="001C4C7D"/>
    <w:rsid w:val="001C4C9D"/>
    <w:rsid w:val="001C4D7B"/>
    <w:rsid w:val="001C57BA"/>
    <w:rsid w:val="001C5878"/>
    <w:rsid w:val="001C5954"/>
    <w:rsid w:val="001C5AB7"/>
    <w:rsid w:val="001C5BCF"/>
    <w:rsid w:val="001C60C0"/>
    <w:rsid w:val="001C7A49"/>
    <w:rsid w:val="001D0547"/>
    <w:rsid w:val="001D076E"/>
    <w:rsid w:val="001D08D9"/>
    <w:rsid w:val="001D14D9"/>
    <w:rsid w:val="001D160A"/>
    <w:rsid w:val="001D179A"/>
    <w:rsid w:val="001D18CE"/>
    <w:rsid w:val="001D1917"/>
    <w:rsid w:val="001D1B55"/>
    <w:rsid w:val="001D2550"/>
    <w:rsid w:val="001D28FB"/>
    <w:rsid w:val="001D3062"/>
    <w:rsid w:val="001D3D8C"/>
    <w:rsid w:val="001D3EA6"/>
    <w:rsid w:val="001D4970"/>
    <w:rsid w:val="001D5824"/>
    <w:rsid w:val="001D5BF1"/>
    <w:rsid w:val="001D637D"/>
    <w:rsid w:val="001D6B47"/>
    <w:rsid w:val="001D7583"/>
    <w:rsid w:val="001D7EBD"/>
    <w:rsid w:val="001D7F3F"/>
    <w:rsid w:val="001E072A"/>
    <w:rsid w:val="001E089C"/>
    <w:rsid w:val="001E0C8D"/>
    <w:rsid w:val="001E0DEE"/>
    <w:rsid w:val="001E11A3"/>
    <w:rsid w:val="001E14F2"/>
    <w:rsid w:val="001E2381"/>
    <w:rsid w:val="001E27EF"/>
    <w:rsid w:val="001E322F"/>
    <w:rsid w:val="001E3454"/>
    <w:rsid w:val="001E385E"/>
    <w:rsid w:val="001E4083"/>
    <w:rsid w:val="001E44AF"/>
    <w:rsid w:val="001E486D"/>
    <w:rsid w:val="001E592E"/>
    <w:rsid w:val="001E5C2C"/>
    <w:rsid w:val="001E5D17"/>
    <w:rsid w:val="001E5ECE"/>
    <w:rsid w:val="001E62A1"/>
    <w:rsid w:val="001E6965"/>
    <w:rsid w:val="001E698E"/>
    <w:rsid w:val="001E69C8"/>
    <w:rsid w:val="001E6C0B"/>
    <w:rsid w:val="001E6F46"/>
    <w:rsid w:val="001E6F7E"/>
    <w:rsid w:val="001E704C"/>
    <w:rsid w:val="001E71C8"/>
    <w:rsid w:val="001E731D"/>
    <w:rsid w:val="001E75F0"/>
    <w:rsid w:val="001E76BB"/>
    <w:rsid w:val="001E7E0B"/>
    <w:rsid w:val="001F1046"/>
    <w:rsid w:val="001F15B7"/>
    <w:rsid w:val="001F19D6"/>
    <w:rsid w:val="001F1EC7"/>
    <w:rsid w:val="001F24D4"/>
    <w:rsid w:val="001F2756"/>
    <w:rsid w:val="001F2848"/>
    <w:rsid w:val="001F28E7"/>
    <w:rsid w:val="001F2D56"/>
    <w:rsid w:val="001F3262"/>
    <w:rsid w:val="001F37A3"/>
    <w:rsid w:val="001F3E92"/>
    <w:rsid w:val="001F3F35"/>
    <w:rsid w:val="001F420C"/>
    <w:rsid w:val="001F45F4"/>
    <w:rsid w:val="001F47B9"/>
    <w:rsid w:val="001F48EA"/>
    <w:rsid w:val="001F4BD1"/>
    <w:rsid w:val="001F55C2"/>
    <w:rsid w:val="001F57C9"/>
    <w:rsid w:val="001F5BC9"/>
    <w:rsid w:val="001F5CD6"/>
    <w:rsid w:val="001F6928"/>
    <w:rsid w:val="001F6A4A"/>
    <w:rsid w:val="001F6BF8"/>
    <w:rsid w:val="001F73B0"/>
    <w:rsid w:val="001F79D6"/>
    <w:rsid w:val="002005E4"/>
    <w:rsid w:val="002006C3"/>
    <w:rsid w:val="00200975"/>
    <w:rsid w:val="00200CB5"/>
    <w:rsid w:val="00200DE0"/>
    <w:rsid w:val="00201BF2"/>
    <w:rsid w:val="0020221D"/>
    <w:rsid w:val="0020230D"/>
    <w:rsid w:val="00202340"/>
    <w:rsid w:val="0020237E"/>
    <w:rsid w:val="002028C2"/>
    <w:rsid w:val="00202CBD"/>
    <w:rsid w:val="00203271"/>
    <w:rsid w:val="00203903"/>
    <w:rsid w:val="00203C29"/>
    <w:rsid w:val="00204D89"/>
    <w:rsid w:val="00205009"/>
    <w:rsid w:val="00205BA7"/>
    <w:rsid w:val="00205BED"/>
    <w:rsid w:val="00205F15"/>
    <w:rsid w:val="002062CE"/>
    <w:rsid w:val="0020659F"/>
    <w:rsid w:val="00206726"/>
    <w:rsid w:val="002067B0"/>
    <w:rsid w:val="00207617"/>
    <w:rsid w:val="00207E58"/>
    <w:rsid w:val="0021028E"/>
    <w:rsid w:val="0021040B"/>
    <w:rsid w:val="00210B47"/>
    <w:rsid w:val="0021157B"/>
    <w:rsid w:val="002119A4"/>
    <w:rsid w:val="00211C4A"/>
    <w:rsid w:val="0021221E"/>
    <w:rsid w:val="00212A77"/>
    <w:rsid w:val="00212C47"/>
    <w:rsid w:val="00212E8D"/>
    <w:rsid w:val="00212F90"/>
    <w:rsid w:val="002130FD"/>
    <w:rsid w:val="00213126"/>
    <w:rsid w:val="00213481"/>
    <w:rsid w:val="00213BF0"/>
    <w:rsid w:val="00213C68"/>
    <w:rsid w:val="0021407E"/>
    <w:rsid w:val="0021412B"/>
    <w:rsid w:val="00214358"/>
    <w:rsid w:val="00214879"/>
    <w:rsid w:val="00214A79"/>
    <w:rsid w:val="00214E57"/>
    <w:rsid w:val="0021539D"/>
    <w:rsid w:val="00215851"/>
    <w:rsid w:val="00215CA0"/>
    <w:rsid w:val="00215DB5"/>
    <w:rsid w:val="00216279"/>
    <w:rsid w:val="0021629D"/>
    <w:rsid w:val="0021642E"/>
    <w:rsid w:val="0021672B"/>
    <w:rsid w:val="002169E8"/>
    <w:rsid w:val="00217515"/>
    <w:rsid w:val="00217659"/>
    <w:rsid w:val="00217677"/>
    <w:rsid w:val="00217D54"/>
    <w:rsid w:val="0022023B"/>
    <w:rsid w:val="002205FF"/>
    <w:rsid w:val="00220674"/>
    <w:rsid w:val="00220D5F"/>
    <w:rsid w:val="00221A3E"/>
    <w:rsid w:val="00221D7F"/>
    <w:rsid w:val="00222252"/>
    <w:rsid w:val="0022281A"/>
    <w:rsid w:val="00222FE5"/>
    <w:rsid w:val="002232D5"/>
    <w:rsid w:val="00223FA4"/>
    <w:rsid w:val="002240A4"/>
    <w:rsid w:val="002245E1"/>
    <w:rsid w:val="00224A07"/>
    <w:rsid w:val="00224DBC"/>
    <w:rsid w:val="00224F48"/>
    <w:rsid w:val="00225273"/>
    <w:rsid w:val="0022566F"/>
    <w:rsid w:val="00225743"/>
    <w:rsid w:val="00225D0C"/>
    <w:rsid w:val="00226222"/>
    <w:rsid w:val="0022644D"/>
    <w:rsid w:val="002265B5"/>
    <w:rsid w:val="0022688C"/>
    <w:rsid w:val="00226A44"/>
    <w:rsid w:val="00226BB6"/>
    <w:rsid w:val="00227192"/>
    <w:rsid w:val="00227211"/>
    <w:rsid w:val="00227342"/>
    <w:rsid w:val="00227428"/>
    <w:rsid w:val="0022781B"/>
    <w:rsid w:val="00227898"/>
    <w:rsid w:val="0022798C"/>
    <w:rsid w:val="00227E26"/>
    <w:rsid w:val="0023038A"/>
    <w:rsid w:val="002303E7"/>
    <w:rsid w:val="002307F2"/>
    <w:rsid w:val="00230D3B"/>
    <w:rsid w:val="00231650"/>
    <w:rsid w:val="002319C1"/>
    <w:rsid w:val="00231D91"/>
    <w:rsid w:val="002322FD"/>
    <w:rsid w:val="0023235A"/>
    <w:rsid w:val="00232421"/>
    <w:rsid w:val="00232C29"/>
    <w:rsid w:val="00232E43"/>
    <w:rsid w:val="002330DA"/>
    <w:rsid w:val="002332E1"/>
    <w:rsid w:val="0023345B"/>
    <w:rsid w:val="00234C3E"/>
    <w:rsid w:val="00234DB2"/>
    <w:rsid w:val="0023578A"/>
    <w:rsid w:val="00235AAE"/>
    <w:rsid w:val="00235AF7"/>
    <w:rsid w:val="00235D0D"/>
    <w:rsid w:val="002365A1"/>
    <w:rsid w:val="00236E73"/>
    <w:rsid w:val="00237376"/>
    <w:rsid w:val="00237C9F"/>
    <w:rsid w:val="002403C7"/>
    <w:rsid w:val="0024076B"/>
    <w:rsid w:val="00240820"/>
    <w:rsid w:val="00240FB1"/>
    <w:rsid w:val="00241132"/>
    <w:rsid w:val="00241393"/>
    <w:rsid w:val="002413B8"/>
    <w:rsid w:val="00241722"/>
    <w:rsid w:val="0024191D"/>
    <w:rsid w:val="00241FEB"/>
    <w:rsid w:val="00242122"/>
    <w:rsid w:val="002429CB"/>
    <w:rsid w:val="00242B0A"/>
    <w:rsid w:val="00242D51"/>
    <w:rsid w:val="00243116"/>
    <w:rsid w:val="00243499"/>
    <w:rsid w:val="0024353F"/>
    <w:rsid w:val="00243540"/>
    <w:rsid w:val="00243913"/>
    <w:rsid w:val="00244042"/>
    <w:rsid w:val="00244D71"/>
    <w:rsid w:val="002457E8"/>
    <w:rsid w:val="00245A4F"/>
    <w:rsid w:val="00245D6B"/>
    <w:rsid w:val="00246774"/>
    <w:rsid w:val="00246831"/>
    <w:rsid w:val="002469E9"/>
    <w:rsid w:val="00246AE1"/>
    <w:rsid w:val="00246AEE"/>
    <w:rsid w:val="0024706A"/>
    <w:rsid w:val="0024795C"/>
    <w:rsid w:val="00247F5D"/>
    <w:rsid w:val="002502CA"/>
    <w:rsid w:val="002506F3"/>
    <w:rsid w:val="00250CBB"/>
    <w:rsid w:val="00250E80"/>
    <w:rsid w:val="00251021"/>
    <w:rsid w:val="00251136"/>
    <w:rsid w:val="00251981"/>
    <w:rsid w:val="002528F2"/>
    <w:rsid w:val="00252E99"/>
    <w:rsid w:val="00253694"/>
    <w:rsid w:val="00253EC7"/>
    <w:rsid w:val="00253F71"/>
    <w:rsid w:val="0025478B"/>
    <w:rsid w:val="00254C5A"/>
    <w:rsid w:val="00254D35"/>
    <w:rsid w:val="0025505F"/>
    <w:rsid w:val="0025539C"/>
    <w:rsid w:val="002553DD"/>
    <w:rsid w:val="00255894"/>
    <w:rsid w:val="00255F94"/>
    <w:rsid w:val="00256063"/>
    <w:rsid w:val="00256563"/>
    <w:rsid w:val="00256D5B"/>
    <w:rsid w:val="002572C9"/>
    <w:rsid w:val="00257403"/>
    <w:rsid w:val="002574C5"/>
    <w:rsid w:val="0025762D"/>
    <w:rsid w:val="002578EA"/>
    <w:rsid w:val="00257FF5"/>
    <w:rsid w:val="0026016D"/>
    <w:rsid w:val="00260596"/>
    <w:rsid w:val="00260A20"/>
    <w:rsid w:val="00260EEF"/>
    <w:rsid w:val="00261973"/>
    <w:rsid w:val="00261B95"/>
    <w:rsid w:val="00262025"/>
    <w:rsid w:val="002623BD"/>
    <w:rsid w:val="002624AC"/>
    <w:rsid w:val="00262F51"/>
    <w:rsid w:val="002631E3"/>
    <w:rsid w:val="00263208"/>
    <w:rsid w:val="0026366D"/>
    <w:rsid w:val="0026378C"/>
    <w:rsid w:val="0026396B"/>
    <w:rsid w:val="00263974"/>
    <w:rsid w:val="00263CFA"/>
    <w:rsid w:val="00263D63"/>
    <w:rsid w:val="00263DBA"/>
    <w:rsid w:val="00263E91"/>
    <w:rsid w:val="002642DF"/>
    <w:rsid w:val="00264F8A"/>
    <w:rsid w:val="002656FF"/>
    <w:rsid w:val="00265D32"/>
    <w:rsid w:val="00265F5E"/>
    <w:rsid w:val="00266516"/>
    <w:rsid w:val="00266937"/>
    <w:rsid w:val="00266B7C"/>
    <w:rsid w:val="00266E4F"/>
    <w:rsid w:val="002673A2"/>
    <w:rsid w:val="00267814"/>
    <w:rsid w:val="002679AE"/>
    <w:rsid w:val="00267DD3"/>
    <w:rsid w:val="002703F1"/>
    <w:rsid w:val="0027075B"/>
    <w:rsid w:val="00270C52"/>
    <w:rsid w:val="00270C62"/>
    <w:rsid w:val="00270CCC"/>
    <w:rsid w:val="00270D7C"/>
    <w:rsid w:val="00270E88"/>
    <w:rsid w:val="00271D40"/>
    <w:rsid w:val="00271F3B"/>
    <w:rsid w:val="002720E3"/>
    <w:rsid w:val="0027275F"/>
    <w:rsid w:val="00272F91"/>
    <w:rsid w:val="002731C9"/>
    <w:rsid w:val="002731D0"/>
    <w:rsid w:val="002733BD"/>
    <w:rsid w:val="002734E1"/>
    <w:rsid w:val="0027362D"/>
    <w:rsid w:val="00273B01"/>
    <w:rsid w:val="00273B0D"/>
    <w:rsid w:val="00273B2C"/>
    <w:rsid w:val="0027425B"/>
    <w:rsid w:val="002747AA"/>
    <w:rsid w:val="002751CF"/>
    <w:rsid w:val="002753AB"/>
    <w:rsid w:val="002756A0"/>
    <w:rsid w:val="0027581D"/>
    <w:rsid w:val="00275A3E"/>
    <w:rsid w:val="00275A9B"/>
    <w:rsid w:val="0027637A"/>
    <w:rsid w:val="00276642"/>
    <w:rsid w:val="00276676"/>
    <w:rsid w:val="00276860"/>
    <w:rsid w:val="00276FF6"/>
    <w:rsid w:val="00277CEA"/>
    <w:rsid w:val="002800BB"/>
    <w:rsid w:val="002809B8"/>
    <w:rsid w:val="00280CB3"/>
    <w:rsid w:val="00281790"/>
    <w:rsid w:val="002819C0"/>
    <w:rsid w:val="00281D19"/>
    <w:rsid w:val="00282179"/>
    <w:rsid w:val="002825CD"/>
    <w:rsid w:val="00282897"/>
    <w:rsid w:val="00282BFA"/>
    <w:rsid w:val="002838FE"/>
    <w:rsid w:val="002839BE"/>
    <w:rsid w:val="00283B21"/>
    <w:rsid w:val="00283BF2"/>
    <w:rsid w:val="00284670"/>
    <w:rsid w:val="00284D80"/>
    <w:rsid w:val="0028515B"/>
    <w:rsid w:val="002851BC"/>
    <w:rsid w:val="0028533C"/>
    <w:rsid w:val="00285979"/>
    <w:rsid w:val="00285A88"/>
    <w:rsid w:val="0028604C"/>
    <w:rsid w:val="00286119"/>
    <w:rsid w:val="0028628D"/>
    <w:rsid w:val="00286633"/>
    <w:rsid w:val="00286B5A"/>
    <w:rsid w:val="0028711D"/>
    <w:rsid w:val="002873BE"/>
    <w:rsid w:val="00287514"/>
    <w:rsid w:val="00287F2A"/>
    <w:rsid w:val="002902D2"/>
    <w:rsid w:val="002910B4"/>
    <w:rsid w:val="00291308"/>
    <w:rsid w:val="002913F5"/>
    <w:rsid w:val="00291DBF"/>
    <w:rsid w:val="0029253E"/>
    <w:rsid w:val="00292864"/>
    <w:rsid w:val="00292881"/>
    <w:rsid w:val="00292B0D"/>
    <w:rsid w:val="00292D34"/>
    <w:rsid w:val="00292D66"/>
    <w:rsid w:val="00292E08"/>
    <w:rsid w:val="00293205"/>
    <w:rsid w:val="00293381"/>
    <w:rsid w:val="002944F5"/>
    <w:rsid w:val="00294F58"/>
    <w:rsid w:val="002951B6"/>
    <w:rsid w:val="002951B7"/>
    <w:rsid w:val="00295503"/>
    <w:rsid w:val="0029568D"/>
    <w:rsid w:val="00295814"/>
    <w:rsid w:val="002959E6"/>
    <w:rsid w:val="00295AE4"/>
    <w:rsid w:val="00295E61"/>
    <w:rsid w:val="0029608E"/>
    <w:rsid w:val="002963D4"/>
    <w:rsid w:val="002965B3"/>
    <w:rsid w:val="00296634"/>
    <w:rsid w:val="002966FA"/>
    <w:rsid w:val="00296B5D"/>
    <w:rsid w:val="00296D27"/>
    <w:rsid w:val="002970E2"/>
    <w:rsid w:val="002976DF"/>
    <w:rsid w:val="0029793D"/>
    <w:rsid w:val="00297BEC"/>
    <w:rsid w:val="002A06A9"/>
    <w:rsid w:val="002A0753"/>
    <w:rsid w:val="002A08D0"/>
    <w:rsid w:val="002A0B80"/>
    <w:rsid w:val="002A0E9B"/>
    <w:rsid w:val="002A1253"/>
    <w:rsid w:val="002A1890"/>
    <w:rsid w:val="002A21A1"/>
    <w:rsid w:val="002A28EA"/>
    <w:rsid w:val="002A2A63"/>
    <w:rsid w:val="002A2EC1"/>
    <w:rsid w:val="002A3465"/>
    <w:rsid w:val="002A35E6"/>
    <w:rsid w:val="002A36A5"/>
    <w:rsid w:val="002A36CE"/>
    <w:rsid w:val="002A36F1"/>
    <w:rsid w:val="002A4036"/>
    <w:rsid w:val="002A437F"/>
    <w:rsid w:val="002A49B8"/>
    <w:rsid w:val="002A4BD6"/>
    <w:rsid w:val="002A4DE1"/>
    <w:rsid w:val="002A4FAD"/>
    <w:rsid w:val="002A5500"/>
    <w:rsid w:val="002A55E8"/>
    <w:rsid w:val="002A58C9"/>
    <w:rsid w:val="002A58D0"/>
    <w:rsid w:val="002A5E4A"/>
    <w:rsid w:val="002A6287"/>
    <w:rsid w:val="002A7090"/>
    <w:rsid w:val="002A70A1"/>
    <w:rsid w:val="002A7149"/>
    <w:rsid w:val="002A7882"/>
    <w:rsid w:val="002A7979"/>
    <w:rsid w:val="002A7ECD"/>
    <w:rsid w:val="002B0656"/>
    <w:rsid w:val="002B06E6"/>
    <w:rsid w:val="002B160A"/>
    <w:rsid w:val="002B167A"/>
    <w:rsid w:val="002B1A42"/>
    <w:rsid w:val="002B1E07"/>
    <w:rsid w:val="002B2AC3"/>
    <w:rsid w:val="002B2EC1"/>
    <w:rsid w:val="002B355C"/>
    <w:rsid w:val="002B3CFE"/>
    <w:rsid w:val="002B4692"/>
    <w:rsid w:val="002B4734"/>
    <w:rsid w:val="002B5251"/>
    <w:rsid w:val="002B55EB"/>
    <w:rsid w:val="002B58A7"/>
    <w:rsid w:val="002B58CB"/>
    <w:rsid w:val="002B5973"/>
    <w:rsid w:val="002B5E07"/>
    <w:rsid w:val="002B631A"/>
    <w:rsid w:val="002B6678"/>
    <w:rsid w:val="002B676E"/>
    <w:rsid w:val="002B692C"/>
    <w:rsid w:val="002B6C25"/>
    <w:rsid w:val="002B6C7F"/>
    <w:rsid w:val="002B7543"/>
    <w:rsid w:val="002B7816"/>
    <w:rsid w:val="002B7BCF"/>
    <w:rsid w:val="002C022B"/>
    <w:rsid w:val="002C025B"/>
    <w:rsid w:val="002C0A04"/>
    <w:rsid w:val="002C0F6F"/>
    <w:rsid w:val="002C0FE9"/>
    <w:rsid w:val="002C1126"/>
    <w:rsid w:val="002C1391"/>
    <w:rsid w:val="002C1699"/>
    <w:rsid w:val="002C16AB"/>
    <w:rsid w:val="002C1C84"/>
    <w:rsid w:val="002C20A8"/>
    <w:rsid w:val="002C25CC"/>
    <w:rsid w:val="002C2A78"/>
    <w:rsid w:val="002C3AAA"/>
    <w:rsid w:val="002C3C07"/>
    <w:rsid w:val="002C3E78"/>
    <w:rsid w:val="002C4308"/>
    <w:rsid w:val="002C5310"/>
    <w:rsid w:val="002C5548"/>
    <w:rsid w:val="002C5B75"/>
    <w:rsid w:val="002C5C8D"/>
    <w:rsid w:val="002C5D13"/>
    <w:rsid w:val="002C5F6B"/>
    <w:rsid w:val="002C6986"/>
    <w:rsid w:val="002C6A43"/>
    <w:rsid w:val="002C6C2C"/>
    <w:rsid w:val="002C6F39"/>
    <w:rsid w:val="002C7413"/>
    <w:rsid w:val="002C7A64"/>
    <w:rsid w:val="002C7DAA"/>
    <w:rsid w:val="002C7DCA"/>
    <w:rsid w:val="002D04EA"/>
    <w:rsid w:val="002D13B9"/>
    <w:rsid w:val="002D2018"/>
    <w:rsid w:val="002D2399"/>
    <w:rsid w:val="002D249D"/>
    <w:rsid w:val="002D281B"/>
    <w:rsid w:val="002D2866"/>
    <w:rsid w:val="002D29FC"/>
    <w:rsid w:val="002D380B"/>
    <w:rsid w:val="002D409C"/>
    <w:rsid w:val="002D416C"/>
    <w:rsid w:val="002D4212"/>
    <w:rsid w:val="002D43DC"/>
    <w:rsid w:val="002D4A46"/>
    <w:rsid w:val="002D4ACC"/>
    <w:rsid w:val="002D4B0C"/>
    <w:rsid w:val="002D5188"/>
    <w:rsid w:val="002D5473"/>
    <w:rsid w:val="002D584F"/>
    <w:rsid w:val="002D6E7B"/>
    <w:rsid w:val="002D7685"/>
    <w:rsid w:val="002D7B6B"/>
    <w:rsid w:val="002D7CB8"/>
    <w:rsid w:val="002D7CBC"/>
    <w:rsid w:val="002E02AE"/>
    <w:rsid w:val="002E0486"/>
    <w:rsid w:val="002E0A72"/>
    <w:rsid w:val="002E0C46"/>
    <w:rsid w:val="002E12FA"/>
    <w:rsid w:val="002E1377"/>
    <w:rsid w:val="002E16EE"/>
    <w:rsid w:val="002E185B"/>
    <w:rsid w:val="002E18B5"/>
    <w:rsid w:val="002E1A6A"/>
    <w:rsid w:val="002E1D14"/>
    <w:rsid w:val="002E1F1D"/>
    <w:rsid w:val="002E227A"/>
    <w:rsid w:val="002E24A9"/>
    <w:rsid w:val="002E253E"/>
    <w:rsid w:val="002E2599"/>
    <w:rsid w:val="002E2AC7"/>
    <w:rsid w:val="002E2B2D"/>
    <w:rsid w:val="002E34BF"/>
    <w:rsid w:val="002E37E8"/>
    <w:rsid w:val="002E3BD5"/>
    <w:rsid w:val="002E5332"/>
    <w:rsid w:val="002E53DB"/>
    <w:rsid w:val="002E54DD"/>
    <w:rsid w:val="002E5515"/>
    <w:rsid w:val="002E58EE"/>
    <w:rsid w:val="002E5B5D"/>
    <w:rsid w:val="002E5EA1"/>
    <w:rsid w:val="002E6429"/>
    <w:rsid w:val="002E6700"/>
    <w:rsid w:val="002E6706"/>
    <w:rsid w:val="002E68B6"/>
    <w:rsid w:val="002E6ED2"/>
    <w:rsid w:val="002E7133"/>
    <w:rsid w:val="002E7723"/>
    <w:rsid w:val="002E7A1D"/>
    <w:rsid w:val="002E7A65"/>
    <w:rsid w:val="002E7B12"/>
    <w:rsid w:val="002F0408"/>
    <w:rsid w:val="002F0429"/>
    <w:rsid w:val="002F0AB7"/>
    <w:rsid w:val="002F0B1F"/>
    <w:rsid w:val="002F0B82"/>
    <w:rsid w:val="002F0C1C"/>
    <w:rsid w:val="002F1262"/>
    <w:rsid w:val="002F130C"/>
    <w:rsid w:val="002F1582"/>
    <w:rsid w:val="002F1C3C"/>
    <w:rsid w:val="002F1F4E"/>
    <w:rsid w:val="002F1F6D"/>
    <w:rsid w:val="002F1FD7"/>
    <w:rsid w:val="002F20D8"/>
    <w:rsid w:val="002F214F"/>
    <w:rsid w:val="002F2311"/>
    <w:rsid w:val="002F2652"/>
    <w:rsid w:val="002F2B00"/>
    <w:rsid w:val="002F35E1"/>
    <w:rsid w:val="002F393B"/>
    <w:rsid w:val="002F39EE"/>
    <w:rsid w:val="002F3B5F"/>
    <w:rsid w:val="002F3F89"/>
    <w:rsid w:val="002F44E3"/>
    <w:rsid w:val="002F488C"/>
    <w:rsid w:val="002F4BE3"/>
    <w:rsid w:val="002F4E05"/>
    <w:rsid w:val="002F5060"/>
    <w:rsid w:val="002F56C2"/>
    <w:rsid w:val="002F5CE5"/>
    <w:rsid w:val="002F61F9"/>
    <w:rsid w:val="002F632A"/>
    <w:rsid w:val="002F65C1"/>
    <w:rsid w:val="002F6E1B"/>
    <w:rsid w:val="002F6FBD"/>
    <w:rsid w:val="002F715C"/>
    <w:rsid w:val="002F71F6"/>
    <w:rsid w:val="002F7499"/>
    <w:rsid w:val="002F755E"/>
    <w:rsid w:val="002F75CC"/>
    <w:rsid w:val="002F781D"/>
    <w:rsid w:val="002F7FBD"/>
    <w:rsid w:val="00300035"/>
    <w:rsid w:val="00301424"/>
    <w:rsid w:val="00301793"/>
    <w:rsid w:val="00301AC6"/>
    <w:rsid w:val="003022DB"/>
    <w:rsid w:val="00302D79"/>
    <w:rsid w:val="00302DDC"/>
    <w:rsid w:val="00302F32"/>
    <w:rsid w:val="0030354F"/>
    <w:rsid w:val="0030398F"/>
    <w:rsid w:val="00303F5A"/>
    <w:rsid w:val="00304217"/>
    <w:rsid w:val="00304D11"/>
    <w:rsid w:val="00305366"/>
    <w:rsid w:val="0030542D"/>
    <w:rsid w:val="00305693"/>
    <w:rsid w:val="00305762"/>
    <w:rsid w:val="00305955"/>
    <w:rsid w:val="00305F5C"/>
    <w:rsid w:val="003073D6"/>
    <w:rsid w:val="00307B74"/>
    <w:rsid w:val="00307EF9"/>
    <w:rsid w:val="0031077B"/>
    <w:rsid w:val="0031118D"/>
    <w:rsid w:val="003115BB"/>
    <w:rsid w:val="00311E4E"/>
    <w:rsid w:val="0031297A"/>
    <w:rsid w:val="003129AA"/>
    <w:rsid w:val="00312EE4"/>
    <w:rsid w:val="00313883"/>
    <w:rsid w:val="003138FA"/>
    <w:rsid w:val="00313A83"/>
    <w:rsid w:val="00314706"/>
    <w:rsid w:val="00314A45"/>
    <w:rsid w:val="00314BD8"/>
    <w:rsid w:val="00314C03"/>
    <w:rsid w:val="00315185"/>
    <w:rsid w:val="00315BB7"/>
    <w:rsid w:val="00315D17"/>
    <w:rsid w:val="00315F3F"/>
    <w:rsid w:val="00316266"/>
    <w:rsid w:val="003163F0"/>
    <w:rsid w:val="0031695B"/>
    <w:rsid w:val="0031713B"/>
    <w:rsid w:val="003173EB"/>
    <w:rsid w:val="00317621"/>
    <w:rsid w:val="003179AF"/>
    <w:rsid w:val="00317B5C"/>
    <w:rsid w:val="00317EC0"/>
    <w:rsid w:val="00317F5B"/>
    <w:rsid w:val="00321683"/>
    <w:rsid w:val="00321C7E"/>
    <w:rsid w:val="00321D21"/>
    <w:rsid w:val="00321E0A"/>
    <w:rsid w:val="00321E42"/>
    <w:rsid w:val="0032210C"/>
    <w:rsid w:val="0032230C"/>
    <w:rsid w:val="003223B6"/>
    <w:rsid w:val="003227F2"/>
    <w:rsid w:val="003228DF"/>
    <w:rsid w:val="00322D4B"/>
    <w:rsid w:val="00322F3C"/>
    <w:rsid w:val="00323559"/>
    <w:rsid w:val="00323BB7"/>
    <w:rsid w:val="00323DEB"/>
    <w:rsid w:val="00324081"/>
    <w:rsid w:val="00324290"/>
    <w:rsid w:val="0032498B"/>
    <w:rsid w:val="00324B33"/>
    <w:rsid w:val="00324F67"/>
    <w:rsid w:val="0032585C"/>
    <w:rsid w:val="003260CE"/>
    <w:rsid w:val="0032638E"/>
    <w:rsid w:val="00326844"/>
    <w:rsid w:val="00326DDA"/>
    <w:rsid w:val="00327308"/>
    <w:rsid w:val="0032785C"/>
    <w:rsid w:val="0032787F"/>
    <w:rsid w:val="0032791A"/>
    <w:rsid w:val="00327928"/>
    <w:rsid w:val="003279BA"/>
    <w:rsid w:val="00327A9F"/>
    <w:rsid w:val="00327BCF"/>
    <w:rsid w:val="00330081"/>
    <w:rsid w:val="00330659"/>
    <w:rsid w:val="003306CC"/>
    <w:rsid w:val="00330A8E"/>
    <w:rsid w:val="00330B0E"/>
    <w:rsid w:val="00330EE9"/>
    <w:rsid w:val="003325B1"/>
    <w:rsid w:val="003326E8"/>
    <w:rsid w:val="00332D53"/>
    <w:rsid w:val="00332F3D"/>
    <w:rsid w:val="00333012"/>
    <w:rsid w:val="00333891"/>
    <w:rsid w:val="00333F2B"/>
    <w:rsid w:val="003348F4"/>
    <w:rsid w:val="00334A16"/>
    <w:rsid w:val="00334A36"/>
    <w:rsid w:val="00334D00"/>
    <w:rsid w:val="00334F88"/>
    <w:rsid w:val="0033507C"/>
    <w:rsid w:val="00335DE2"/>
    <w:rsid w:val="00335FA2"/>
    <w:rsid w:val="00336147"/>
    <w:rsid w:val="003366E6"/>
    <w:rsid w:val="00336A89"/>
    <w:rsid w:val="00336B17"/>
    <w:rsid w:val="00337088"/>
    <w:rsid w:val="003375A2"/>
    <w:rsid w:val="00337627"/>
    <w:rsid w:val="00337F10"/>
    <w:rsid w:val="003401F6"/>
    <w:rsid w:val="00340A08"/>
    <w:rsid w:val="00340C53"/>
    <w:rsid w:val="00340D4E"/>
    <w:rsid w:val="00340DE8"/>
    <w:rsid w:val="0034192C"/>
    <w:rsid w:val="00341CB4"/>
    <w:rsid w:val="0034213A"/>
    <w:rsid w:val="003421B1"/>
    <w:rsid w:val="00342252"/>
    <w:rsid w:val="003422F6"/>
    <w:rsid w:val="00342506"/>
    <w:rsid w:val="00342515"/>
    <w:rsid w:val="00343430"/>
    <w:rsid w:val="00344011"/>
    <w:rsid w:val="0034401C"/>
    <w:rsid w:val="00344445"/>
    <w:rsid w:val="00344523"/>
    <w:rsid w:val="00344ABC"/>
    <w:rsid w:val="00344AEA"/>
    <w:rsid w:val="00344B53"/>
    <w:rsid w:val="00344C77"/>
    <w:rsid w:val="00344E73"/>
    <w:rsid w:val="00345092"/>
    <w:rsid w:val="00345EA9"/>
    <w:rsid w:val="003464D1"/>
    <w:rsid w:val="00346724"/>
    <w:rsid w:val="00346842"/>
    <w:rsid w:val="003469EC"/>
    <w:rsid w:val="003473EA"/>
    <w:rsid w:val="003477C8"/>
    <w:rsid w:val="00350658"/>
    <w:rsid w:val="00350FBA"/>
    <w:rsid w:val="00351133"/>
    <w:rsid w:val="0035154C"/>
    <w:rsid w:val="00351AD1"/>
    <w:rsid w:val="00351D1B"/>
    <w:rsid w:val="00351DE6"/>
    <w:rsid w:val="003520B1"/>
    <w:rsid w:val="00352333"/>
    <w:rsid w:val="0035280B"/>
    <w:rsid w:val="00352864"/>
    <w:rsid w:val="00352D28"/>
    <w:rsid w:val="00353827"/>
    <w:rsid w:val="003539AA"/>
    <w:rsid w:val="00353A8E"/>
    <w:rsid w:val="00353E98"/>
    <w:rsid w:val="003557C9"/>
    <w:rsid w:val="00355F8E"/>
    <w:rsid w:val="003560AD"/>
    <w:rsid w:val="0035632C"/>
    <w:rsid w:val="00356368"/>
    <w:rsid w:val="00356846"/>
    <w:rsid w:val="0035690B"/>
    <w:rsid w:val="00356A8E"/>
    <w:rsid w:val="00356AE6"/>
    <w:rsid w:val="00356BF0"/>
    <w:rsid w:val="00356DBE"/>
    <w:rsid w:val="0035733F"/>
    <w:rsid w:val="00357679"/>
    <w:rsid w:val="00357827"/>
    <w:rsid w:val="00357F5C"/>
    <w:rsid w:val="00360192"/>
    <w:rsid w:val="00360FEC"/>
    <w:rsid w:val="00361044"/>
    <w:rsid w:val="00361526"/>
    <w:rsid w:val="00361D4C"/>
    <w:rsid w:val="0036203F"/>
    <w:rsid w:val="00362082"/>
    <w:rsid w:val="00362229"/>
    <w:rsid w:val="003623EC"/>
    <w:rsid w:val="0036274C"/>
    <w:rsid w:val="0036294F"/>
    <w:rsid w:val="00363134"/>
    <w:rsid w:val="00363351"/>
    <w:rsid w:val="0036338F"/>
    <w:rsid w:val="00363D51"/>
    <w:rsid w:val="00364039"/>
    <w:rsid w:val="003642CB"/>
    <w:rsid w:val="00364354"/>
    <w:rsid w:val="00364812"/>
    <w:rsid w:val="003649F7"/>
    <w:rsid w:val="00364BAE"/>
    <w:rsid w:val="00364CE8"/>
    <w:rsid w:val="00364DBD"/>
    <w:rsid w:val="00365202"/>
    <w:rsid w:val="00365276"/>
    <w:rsid w:val="0036557B"/>
    <w:rsid w:val="0036597A"/>
    <w:rsid w:val="00365C39"/>
    <w:rsid w:val="0036629E"/>
    <w:rsid w:val="003663F9"/>
    <w:rsid w:val="00366E11"/>
    <w:rsid w:val="003672E0"/>
    <w:rsid w:val="0036752D"/>
    <w:rsid w:val="00367E9F"/>
    <w:rsid w:val="00367EFD"/>
    <w:rsid w:val="0037056F"/>
    <w:rsid w:val="00370785"/>
    <w:rsid w:val="00370A60"/>
    <w:rsid w:val="00370ADF"/>
    <w:rsid w:val="00370C4A"/>
    <w:rsid w:val="00370DCF"/>
    <w:rsid w:val="003716CF"/>
    <w:rsid w:val="00371836"/>
    <w:rsid w:val="003719C5"/>
    <w:rsid w:val="00371B00"/>
    <w:rsid w:val="00371CA6"/>
    <w:rsid w:val="00371F63"/>
    <w:rsid w:val="00372190"/>
    <w:rsid w:val="0037220C"/>
    <w:rsid w:val="0037252F"/>
    <w:rsid w:val="0037260F"/>
    <w:rsid w:val="00372735"/>
    <w:rsid w:val="00372777"/>
    <w:rsid w:val="00373EAE"/>
    <w:rsid w:val="00373EEF"/>
    <w:rsid w:val="0037417D"/>
    <w:rsid w:val="003742AA"/>
    <w:rsid w:val="00374555"/>
    <w:rsid w:val="00374663"/>
    <w:rsid w:val="003746BC"/>
    <w:rsid w:val="0037493B"/>
    <w:rsid w:val="00375406"/>
    <w:rsid w:val="00375CFD"/>
    <w:rsid w:val="00375D0C"/>
    <w:rsid w:val="003764DE"/>
    <w:rsid w:val="003768B9"/>
    <w:rsid w:val="003769F6"/>
    <w:rsid w:val="00376AD9"/>
    <w:rsid w:val="00376E98"/>
    <w:rsid w:val="003770B1"/>
    <w:rsid w:val="00377245"/>
    <w:rsid w:val="003772A2"/>
    <w:rsid w:val="00377594"/>
    <w:rsid w:val="00377C74"/>
    <w:rsid w:val="00377DD7"/>
    <w:rsid w:val="00380036"/>
    <w:rsid w:val="003801CF"/>
    <w:rsid w:val="00380732"/>
    <w:rsid w:val="0038086E"/>
    <w:rsid w:val="003809CC"/>
    <w:rsid w:val="00380B4C"/>
    <w:rsid w:val="00380BFF"/>
    <w:rsid w:val="00380D67"/>
    <w:rsid w:val="00380E2B"/>
    <w:rsid w:val="00382495"/>
    <w:rsid w:val="0038252A"/>
    <w:rsid w:val="0038293C"/>
    <w:rsid w:val="003829CA"/>
    <w:rsid w:val="00383106"/>
    <w:rsid w:val="003838A8"/>
    <w:rsid w:val="00383BC8"/>
    <w:rsid w:val="00384782"/>
    <w:rsid w:val="003847DF"/>
    <w:rsid w:val="003847E4"/>
    <w:rsid w:val="00384A75"/>
    <w:rsid w:val="00384CA8"/>
    <w:rsid w:val="00385B5E"/>
    <w:rsid w:val="0038605D"/>
    <w:rsid w:val="003867B0"/>
    <w:rsid w:val="00386843"/>
    <w:rsid w:val="00386910"/>
    <w:rsid w:val="00386922"/>
    <w:rsid w:val="003877A7"/>
    <w:rsid w:val="0038795F"/>
    <w:rsid w:val="00387EF4"/>
    <w:rsid w:val="003902BF"/>
    <w:rsid w:val="00390BB8"/>
    <w:rsid w:val="00390D09"/>
    <w:rsid w:val="00391258"/>
    <w:rsid w:val="003915F4"/>
    <w:rsid w:val="003917D6"/>
    <w:rsid w:val="003919FC"/>
    <w:rsid w:val="00391B3E"/>
    <w:rsid w:val="00391EFC"/>
    <w:rsid w:val="00392AE2"/>
    <w:rsid w:val="00392C9B"/>
    <w:rsid w:val="00392D6A"/>
    <w:rsid w:val="00392E65"/>
    <w:rsid w:val="003935BB"/>
    <w:rsid w:val="0039399C"/>
    <w:rsid w:val="00393A73"/>
    <w:rsid w:val="00393AE9"/>
    <w:rsid w:val="00394220"/>
    <w:rsid w:val="00394730"/>
    <w:rsid w:val="00394875"/>
    <w:rsid w:val="00394889"/>
    <w:rsid w:val="0039517B"/>
    <w:rsid w:val="0039521B"/>
    <w:rsid w:val="0039542E"/>
    <w:rsid w:val="003954F1"/>
    <w:rsid w:val="00395598"/>
    <w:rsid w:val="003955AF"/>
    <w:rsid w:val="00395CE6"/>
    <w:rsid w:val="0039620B"/>
    <w:rsid w:val="00396359"/>
    <w:rsid w:val="00396409"/>
    <w:rsid w:val="0039657B"/>
    <w:rsid w:val="00396B70"/>
    <w:rsid w:val="003974EE"/>
    <w:rsid w:val="00397661"/>
    <w:rsid w:val="003976A6"/>
    <w:rsid w:val="003979A4"/>
    <w:rsid w:val="00397EA8"/>
    <w:rsid w:val="00397EC1"/>
    <w:rsid w:val="00397F35"/>
    <w:rsid w:val="00397F61"/>
    <w:rsid w:val="003A05ED"/>
    <w:rsid w:val="003A069E"/>
    <w:rsid w:val="003A092C"/>
    <w:rsid w:val="003A0E00"/>
    <w:rsid w:val="003A11A0"/>
    <w:rsid w:val="003A1202"/>
    <w:rsid w:val="003A186C"/>
    <w:rsid w:val="003A1D04"/>
    <w:rsid w:val="003A20ED"/>
    <w:rsid w:val="003A2300"/>
    <w:rsid w:val="003A261D"/>
    <w:rsid w:val="003A278F"/>
    <w:rsid w:val="003A2E14"/>
    <w:rsid w:val="003A3196"/>
    <w:rsid w:val="003A3472"/>
    <w:rsid w:val="003A3E2F"/>
    <w:rsid w:val="003A4901"/>
    <w:rsid w:val="003A4F10"/>
    <w:rsid w:val="003A52A7"/>
    <w:rsid w:val="003A5826"/>
    <w:rsid w:val="003A6914"/>
    <w:rsid w:val="003A7054"/>
    <w:rsid w:val="003A743A"/>
    <w:rsid w:val="003A783D"/>
    <w:rsid w:val="003A7974"/>
    <w:rsid w:val="003A7EF5"/>
    <w:rsid w:val="003B0A89"/>
    <w:rsid w:val="003B0D51"/>
    <w:rsid w:val="003B18A1"/>
    <w:rsid w:val="003B1D13"/>
    <w:rsid w:val="003B1DE8"/>
    <w:rsid w:val="003B1EF5"/>
    <w:rsid w:val="003B1EF9"/>
    <w:rsid w:val="003B27EF"/>
    <w:rsid w:val="003B30BA"/>
    <w:rsid w:val="003B333A"/>
    <w:rsid w:val="003B35EF"/>
    <w:rsid w:val="003B4052"/>
    <w:rsid w:val="003B4193"/>
    <w:rsid w:val="003B42EF"/>
    <w:rsid w:val="003B461C"/>
    <w:rsid w:val="003B5253"/>
    <w:rsid w:val="003B56DB"/>
    <w:rsid w:val="003B5B1F"/>
    <w:rsid w:val="003B5B25"/>
    <w:rsid w:val="003B69F4"/>
    <w:rsid w:val="003B6C57"/>
    <w:rsid w:val="003B6FFC"/>
    <w:rsid w:val="003B7311"/>
    <w:rsid w:val="003B7E91"/>
    <w:rsid w:val="003C05CE"/>
    <w:rsid w:val="003C0883"/>
    <w:rsid w:val="003C13CC"/>
    <w:rsid w:val="003C2172"/>
    <w:rsid w:val="003C2936"/>
    <w:rsid w:val="003C3AF4"/>
    <w:rsid w:val="003C3E20"/>
    <w:rsid w:val="003C424A"/>
    <w:rsid w:val="003C4654"/>
    <w:rsid w:val="003C4EE4"/>
    <w:rsid w:val="003C4FEA"/>
    <w:rsid w:val="003C5003"/>
    <w:rsid w:val="003C5E0B"/>
    <w:rsid w:val="003C6079"/>
    <w:rsid w:val="003C62DB"/>
    <w:rsid w:val="003C63DA"/>
    <w:rsid w:val="003C6533"/>
    <w:rsid w:val="003C6F74"/>
    <w:rsid w:val="003C73FD"/>
    <w:rsid w:val="003C748F"/>
    <w:rsid w:val="003C77E5"/>
    <w:rsid w:val="003D01A2"/>
    <w:rsid w:val="003D0533"/>
    <w:rsid w:val="003D06A8"/>
    <w:rsid w:val="003D08AD"/>
    <w:rsid w:val="003D09B3"/>
    <w:rsid w:val="003D0A84"/>
    <w:rsid w:val="003D0D9D"/>
    <w:rsid w:val="003D1004"/>
    <w:rsid w:val="003D10D0"/>
    <w:rsid w:val="003D18A8"/>
    <w:rsid w:val="003D1AED"/>
    <w:rsid w:val="003D1B3B"/>
    <w:rsid w:val="003D266D"/>
    <w:rsid w:val="003D28B5"/>
    <w:rsid w:val="003D2B83"/>
    <w:rsid w:val="003D2F09"/>
    <w:rsid w:val="003D30CA"/>
    <w:rsid w:val="003D32C4"/>
    <w:rsid w:val="003D357C"/>
    <w:rsid w:val="003D358F"/>
    <w:rsid w:val="003D362F"/>
    <w:rsid w:val="003D3658"/>
    <w:rsid w:val="003D367E"/>
    <w:rsid w:val="003D36E1"/>
    <w:rsid w:val="003D38E0"/>
    <w:rsid w:val="003D3BFA"/>
    <w:rsid w:val="003D3DF4"/>
    <w:rsid w:val="003D4593"/>
    <w:rsid w:val="003D4CEC"/>
    <w:rsid w:val="003D4F14"/>
    <w:rsid w:val="003D5216"/>
    <w:rsid w:val="003D5287"/>
    <w:rsid w:val="003D54A2"/>
    <w:rsid w:val="003D5752"/>
    <w:rsid w:val="003D5845"/>
    <w:rsid w:val="003D5CD1"/>
    <w:rsid w:val="003D5F9E"/>
    <w:rsid w:val="003D644D"/>
    <w:rsid w:val="003D65FC"/>
    <w:rsid w:val="003D6843"/>
    <w:rsid w:val="003D6A8A"/>
    <w:rsid w:val="003D6E2E"/>
    <w:rsid w:val="003D6F2F"/>
    <w:rsid w:val="003D746B"/>
    <w:rsid w:val="003D7480"/>
    <w:rsid w:val="003D775D"/>
    <w:rsid w:val="003D77EA"/>
    <w:rsid w:val="003D7999"/>
    <w:rsid w:val="003D7ACB"/>
    <w:rsid w:val="003D7B2C"/>
    <w:rsid w:val="003D7C78"/>
    <w:rsid w:val="003D7EDD"/>
    <w:rsid w:val="003D7F4E"/>
    <w:rsid w:val="003E0874"/>
    <w:rsid w:val="003E09B4"/>
    <w:rsid w:val="003E1213"/>
    <w:rsid w:val="003E122B"/>
    <w:rsid w:val="003E17BC"/>
    <w:rsid w:val="003E18AC"/>
    <w:rsid w:val="003E1A39"/>
    <w:rsid w:val="003E1BBD"/>
    <w:rsid w:val="003E1BF1"/>
    <w:rsid w:val="003E1F13"/>
    <w:rsid w:val="003E1F58"/>
    <w:rsid w:val="003E215B"/>
    <w:rsid w:val="003E2553"/>
    <w:rsid w:val="003E263B"/>
    <w:rsid w:val="003E26F4"/>
    <w:rsid w:val="003E2D33"/>
    <w:rsid w:val="003E2E4D"/>
    <w:rsid w:val="003E2E9F"/>
    <w:rsid w:val="003E304A"/>
    <w:rsid w:val="003E315F"/>
    <w:rsid w:val="003E322B"/>
    <w:rsid w:val="003E34A8"/>
    <w:rsid w:val="003E3A5D"/>
    <w:rsid w:val="003E3C42"/>
    <w:rsid w:val="003E47D1"/>
    <w:rsid w:val="003E4F62"/>
    <w:rsid w:val="003E51DA"/>
    <w:rsid w:val="003E5E07"/>
    <w:rsid w:val="003E649B"/>
    <w:rsid w:val="003E6A2B"/>
    <w:rsid w:val="003E6F60"/>
    <w:rsid w:val="003E702C"/>
    <w:rsid w:val="003E70FE"/>
    <w:rsid w:val="003E710C"/>
    <w:rsid w:val="003E7ADE"/>
    <w:rsid w:val="003E7BDF"/>
    <w:rsid w:val="003F02C4"/>
    <w:rsid w:val="003F03E2"/>
    <w:rsid w:val="003F1114"/>
    <w:rsid w:val="003F1126"/>
    <w:rsid w:val="003F183E"/>
    <w:rsid w:val="003F1E13"/>
    <w:rsid w:val="003F1ECE"/>
    <w:rsid w:val="003F22A8"/>
    <w:rsid w:val="003F2652"/>
    <w:rsid w:val="003F2940"/>
    <w:rsid w:val="003F2DC4"/>
    <w:rsid w:val="003F2F30"/>
    <w:rsid w:val="003F31BA"/>
    <w:rsid w:val="003F3256"/>
    <w:rsid w:val="003F411B"/>
    <w:rsid w:val="003F42B2"/>
    <w:rsid w:val="003F553F"/>
    <w:rsid w:val="003F5583"/>
    <w:rsid w:val="003F56C8"/>
    <w:rsid w:val="003F5A65"/>
    <w:rsid w:val="003F5ACB"/>
    <w:rsid w:val="003F64BB"/>
    <w:rsid w:val="003F658A"/>
    <w:rsid w:val="003F6774"/>
    <w:rsid w:val="003F6831"/>
    <w:rsid w:val="0040017E"/>
    <w:rsid w:val="004005F1"/>
    <w:rsid w:val="00400BD7"/>
    <w:rsid w:val="00400D95"/>
    <w:rsid w:val="00401219"/>
    <w:rsid w:val="004014D2"/>
    <w:rsid w:val="00401845"/>
    <w:rsid w:val="00401905"/>
    <w:rsid w:val="00401B0C"/>
    <w:rsid w:val="00401ED8"/>
    <w:rsid w:val="00401F7C"/>
    <w:rsid w:val="004021A3"/>
    <w:rsid w:val="00402874"/>
    <w:rsid w:val="004028C6"/>
    <w:rsid w:val="00402905"/>
    <w:rsid w:val="00402955"/>
    <w:rsid w:val="00402B13"/>
    <w:rsid w:val="00403503"/>
    <w:rsid w:val="00403554"/>
    <w:rsid w:val="004045CF"/>
    <w:rsid w:val="00404970"/>
    <w:rsid w:val="00404A7E"/>
    <w:rsid w:val="00404CF5"/>
    <w:rsid w:val="00404ED1"/>
    <w:rsid w:val="00405032"/>
    <w:rsid w:val="004051FF"/>
    <w:rsid w:val="0040542F"/>
    <w:rsid w:val="00405D3F"/>
    <w:rsid w:val="00405DB0"/>
    <w:rsid w:val="00406241"/>
    <w:rsid w:val="0040645A"/>
    <w:rsid w:val="0040658C"/>
    <w:rsid w:val="004067B1"/>
    <w:rsid w:val="004069CC"/>
    <w:rsid w:val="00406D3A"/>
    <w:rsid w:val="00407549"/>
    <w:rsid w:val="004075A2"/>
    <w:rsid w:val="00407EA7"/>
    <w:rsid w:val="00407EAF"/>
    <w:rsid w:val="00410480"/>
    <w:rsid w:val="004106F3"/>
    <w:rsid w:val="00410C4F"/>
    <w:rsid w:val="00410D25"/>
    <w:rsid w:val="00410EF6"/>
    <w:rsid w:val="004111FA"/>
    <w:rsid w:val="00411241"/>
    <w:rsid w:val="00411367"/>
    <w:rsid w:val="00411ADE"/>
    <w:rsid w:val="00411C86"/>
    <w:rsid w:val="00411D2D"/>
    <w:rsid w:val="00411FBE"/>
    <w:rsid w:val="00412555"/>
    <w:rsid w:val="0041272C"/>
    <w:rsid w:val="0041272F"/>
    <w:rsid w:val="0041292A"/>
    <w:rsid w:val="00412A57"/>
    <w:rsid w:val="00412AF6"/>
    <w:rsid w:val="00412E9A"/>
    <w:rsid w:val="004133B0"/>
    <w:rsid w:val="00413549"/>
    <w:rsid w:val="00413653"/>
    <w:rsid w:val="0041367B"/>
    <w:rsid w:val="004136B7"/>
    <w:rsid w:val="00413849"/>
    <w:rsid w:val="00413A05"/>
    <w:rsid w:val="00413B28"/>
    <w:rsid w:val="00414161"/>
    <w:rsid w:val="0041452B"/>
    <w:rsid w:val="00414934"/>
    <w:rsid w:val="00414D67"/>
    <w:rsid w:val="00414D8D"/>
    <w:rsid w:val="00414E29"/>
    <w:rsid w:val="00414E2E"/>
    <w:rsid w:val="00414E71"/>
    <w:rsid w:val="00415232"/>
    <w:rsid w:val="00415A8D"/>
    <w:rsid w:val="00416609"/>
    <w:rsid w:val="0041662B"/>
    <w:rsid w:val="0041687E"/>
    <w:rsid w:val="00416AFB"/>
    <w:rsid w:val="004170D4"/>
    <w:rsid w:val="004174B1"/>
    <w:rsid w:val="00417C38"/>
    <w:rsid w:val="00420376"/>
    <w:rsid w:val="004207EE"/>
    <w:rsid w:val="00420AF7"/>
    <w:rsid w:val="00420E50"/>
    <w:rsid w:val="00420F18"/>
    <w:rsid w:val="00421041"/>
    <w:rsid w:val="004210E9"/>
    <w:rsid w:val="00421589"/>
    <w:rsid w:val="00421B51"/>
    <w:rsid w:val="004223A3"/>
    <w:rsid w:val="0042260C"/>
    <w:rsid w:val="004228CD"/>
    <w:rsid w:val="00422AF1"/>
    <w:rsid w:val="00422BAE"/>
    <w:rsid w:val="00423E57"/>
    <w:rsid w:val="00424064"/>
    <w:rsid w:val="0042415E"/>
    <w:rsid w:val="00424863"/>
    <w:rsid w:val="004248EB"/>
    <w:rsid w:val="00424B4A"/>
    <w:rsid w:val="00424DCD"/>
    <w:rsid w:val="00425604"/>
    <w:rsid w:val="004258ED"/>
    <w:rsid w:val="00425A86"/>
    <w:rsid w:val="00425BA4"/>
    <w:rsid w:val="00425C35"/>
    <w:rsid w:val="00426714"/>
    <w:rsid w:val="00426AC6"/>
    <w:rsid w:val="00426FF3"/>
    <w:rsid w:val="0042730E"/>
    <w:rsid w:val="00427375"/>
    <w:rsid w:val="004274C6"/>
    <w:rsid w:val="004275E7"/>
    <w:rsid w:val="004275FF"/>
    <w:rsid w:val="004278F1"/>
    <w:rsid w:val="0042797E"/>
    <w:rsid w:val="0043046C"/>
    <w:rsid w:val="00431424"/>
    <w:rsid w:val="004325F4"/>
    <w:rsid w:val="00432692"/>
    <w:rsid w:val="00432762"/>
    <w:rsid w:val="00432C1A"/>
    <w:rsid w:val="0043306B"/>
    <w:rsid w:val="004336D2"/>
    <w:rsid w:val="00433BBD"/>
    <w:rsid w:val="00433D02"/>
    <w:rsid w:val="0043485E"/>
    <w:rsid w:val="004348E9"/>
    <w:rsid w:val="00434915"/>
    <w:rsid w:val="00434CE2"/>
    <w:rsid w:val="004351B9"/>
    <w:rsid w:val="004353DD"/>
    <w:rsid w:val="00435834"/>
    <w:rsid w:val="004358AB"/>
    <w:rsid w:val="00435CF1"/>
    <w:rsid w:val="00435DA4"/>
    <w:rsid w:val="00435DAA"/>
    <w:rsid w:val="004360FE"/>
    <w:rsid w:val="00436222"/>
    <w:rsid w:val="0043622B"/>
    <w:rsid w:val="004364A9"/>
    <w:rsid w:val="00436570"/>
    <w:rsid w:val="00436D07"/>
    <w:rsid w:val="00436D21"/>
    <w:rsid w:val="00436F11"/>
    <w:rsid w:val="00437184"/>
    <w:rsid w:val="00440754"/>
    <w:rsid w:val="00440838"/>
    <w:rsid w:val="00440C33"/>
    <w:rsid w:val="00440DC2"/>
    <w:rsid w:val="0044192D"/>
    <w:rsid w:val="004419EA"/>
    <w:rsid w:val="00441AA9"/>
    <w:rsid w:val="00441CD5"/>
    <w:rsid w:val="00441FAF"/>
    <w:rsid w:val="00442D52"/>
    <w:rsid w:val="00442F0B"/>
    <w:rsid w:val="0044324B"/>
    <w:rsid w:val="0044372A"/>
    <w:rsid w:val="0044395F"/>
    <w:rsid w:val="004449D7"/>
    <w:rsid w:val="0044515B"/>
    <w:rsid w:val="004456DE"/>
    <w:rsid w:val="00445C1E"/>
    <w:rsid w:val="00445C76"/>
    <w:rsid w:val="00447488"/>
    <w:rsid w:val="00447583"/>
    <w:rsid w:val="00447593"/>
    <w:rsid w:val="00447658"/>
    <w:rsid w:val="00450247"/>
    <w:rsid w:val="00450532"/>
    <w:rsid w:val="00450F97"/>
    <w:rsid w:val="00450FC4"/>
    <w:rsid w:val="0045121C"/>
    <w:rsid w:val="0045126E"/>
    <w:rsid w:val="004513E6"/>
    <w:rsid w:val="004518DD"/>
    <w:rsid w:val="00451BF6"/>
    <w:rsid w:val="00451F05"/>
    <w:rsid w:val="0045208C"/>
    <w:rsid w:val="0045213F"/>
    <w:rsid w:val="0045225E"/>
    <w:rsid w:val="00452552"/>
    <w:rsid w:val="004525DA"/>
    <w:rsid w:val="004527AD"/>
    <w:rsid w:val="00452981"/>
    <w:rsid w:val="0045322E"/>
    <w:rsid w:val="00453311"/>
    <w:rsid w:val="004539BF"/>
    <w:rsid w:val="00453F85"/>
    <w:rsid w:val="00454A66"/>
    <w:rsid w:val="00454CBB"/>
    <w:rsid w:val="00454E03"/>
    <w:rsid w:val="004552BE"/>
    <w:rsid w:val="004557F8"/>
    <w:rsid w:val="004559E8"/>
    <w:rsid w:val="0045610F"/>
    <w:rsid w:val="00456C99"/>
    <w:rsid w:val="00457270"/>
    <w:rsid w:val="00457922"/>
    <w:rsid w:val="00457ED8"/>
    <w:rsid w:val="00460069"/>
    <w:rsid w:val="00460C8E"/>
    <w:rsid w:val="00460F96"/>
    <w:rsid w:val="004613F7"/>
    <w:rsid w:val="0046144B"/>
    <w:rsid w:val="004625A9"/>
    <w:rsid w:val="00462BF1"/>
    <w:rsid w:val="00463064"/>
    <w:rsid w:val="004632E1"/>
    <w:rsid w:val="004634B7"/>
    <w:rsid w:val="00464590"/>
    <w:rsid w:val="0046482C"/>
    <w:rsid w:val="00464F46"/>
    <w:rsid w:val="00465624"/>
    <w:rsid w:val="0046564D"/>
    <w:rsid w:val="00465BF4"/>
    <w:rsid w:val="00465EBF"/>
    <w:rsid w:val="00466414"/>
    <w:rsid w:val="0046644C"/>
    <w:rsid w:val="00466534"/>
    <w:rsid w:val="00466BD2"/>
    <w:rsid w:val="00466CDC"/>
    <w:rsid w:val="004670DF"/>
    <w:rsid w:val="00467D3C"/>
    <w:rsid w:val="00467EBF"/>
    <w:rsid w:val="00470009"/>
    <w:rsid w:val="004701E7"/>
    <w:rsid w:val="00470393"/>
    <w:rsid w:val="00470621"/>
    <w:rsid w:val="00470A97"/>
    <w:rsid w:val="00470B20"/>
    <w:rsid w:val="00470DF5"/>
    <w:rsid w:val="00470EE9"/>
    <w:rsid w:val="004711C4"/>
    <w:rsid w:val="00471D84"/>
    <w:rsid w:val="00471E89"/>
    <w:rsid w:val="004727BF"/>
    <w:rsid w:val="00472D86"/>
    <w:rsid w:val="00473462"/>
    <w:rsid w:val="00473682"/>
    <w:rsid w:val="004736C7"/>
    <w:rsid w:val="0047375F"/>
    <w:rsid w:val="00473964"/>
    <w:rsid w:val="00473E28"/>
    <w:rsid w:val="00473EBF"/>
    <w:rsid w:val="0047417C"/>
    <w:rsid w:val="004742B4"/>
    <w:rsid w:val="004748ED"/>
    <w:rsid w:val="00474ADF"/>
    <w:rsid w:val="00474BDA"/>
    <w:rsid w:val="00474DC7"/>
    <w:rsid w:val="00474EDE"/>
    <w:rsid w:val="00474F5B"/>
    <w:rsid w:val="004751F8"/>
    <w:rsid w:val="00475241"/>
    <w:rsid w:val="00475928"/>
    <w:rsid w:val="00475983"/>
    <w:rsid w:val="004759C3"/>
    <w:rsid w:val="00475AA9"/>
    <w:rsid w:val="00475AEF"/>
    <w:rsid w:val="00476563"/>
    <w:rsid w:val="00476D1C"/>
    <w:rsid w:val="00477305"/>
    <w:rsid w:val="00477AA9"/>
    <w:rsid w:val="00477BBA"/>
    <w:rsid w:val="00477FBB"/>
    <w:rsid w:val="0048010C"/>
    <w:rsid w:val="00480330"/>
    <w:rsid w:val="004807A9"/>
    <w:rsid w:val="00481859"/>
    <w:rsid w:val="004818F8"/>
    <w:rsid w:val="00481966"/>
    <w:rsid w:val="00481B36"/>
    <w:rsid w:val="00482085"/>
    <w:rsid w:val="00482511"/>
    <w:rsid w:val="0048275A"/>
    <w:rsid w:val="004828B9"/>
    <w:rsid w:val="00482D02"/>
    <w:rsid w:val="00482E9C"/>
    <w:rsid w:val="00482FBD"/>
    <w:rsid w:val="00483154"/>
    <w:rsid w:val="004833EB"/>
    <w:rsid w:val="00483B0D"/>
    <w:rsid w:val="00484369"/>
    <w:rsid w:val="004843E9"/>
    <w:rsid w:val="0048496E"/>
    <w:rsid w:val="00485115"/>
    <w:rsid w:val="0048549F"/>
    <w:rsid w:val="004856CF"/>
    <w:rsid w:val="0048588D"/>
    <w:rsid w:val="004858D6"/>
    <w:rsid w:val="00485C0C"/>
    <w:rsid w:val="00485E3C"/>
    <w:rsid w:val="00486A3C"/>
    <w:rsid w:val="00486E37"/>
    <w:rsid w:val="004872D9"/>
    <w:rsid w:val="0048752C"/>
    <w:rsid w:val="004878BD"/>
    <w:rsid w:val="004878D7"/>
    <w:rsid w:val="00487E57"/>
    <w:rsid w:val="0049094F"/>
    <w:rsid w:val="0049097A"/>
    <w:rsid w:val="00490F9E"/>
    <w:rsid w:val="00491583"/>
    <w:rsid w:val="00491861"/>
    <w:rsid w:val="00491A01"/>
    <w:rsid w:val="00491BDA"/>
    <w:rsid w:val="00491D74"/>
    <w:rsid w:val="004924DD"/>
    <w:rsid w:val="004924E6"/>
    <w:rsid w:val="00493123"/>
    <w:rsid w:val="00493F12"/>
    <w:rsid w:val="00494641"/>
    <w:rsid w:val="00494677"/>
    <w:rsid w:val="0049480A"/>
    <w:rsid w:val="00494FE3"/>
    <w:rsid w:val="0049525F"/>
    <w:rsid w:val="004959BF"/>
    <w:rsid w:val="00495BDB"/>
    <w:rsid w:val="00495FB0"/>
    <w:rsid w:val="0049653E"/>
    <w:rsid w:val="004965DA"/>
    <w:rsid w:val="00496C22"/>
    <w:rsid w:val="00496D08"/>
    <w:rsid w:val="00496DFC"/>
    <w:rsid w:val="0049754B"/>
    <w:rsid w:val="004978F2"/>
    <w:rsid w:val="00497B0A"/>
    <w:rsid w:val="00497B4D"/>
    <w:rsid w:val="004A0073"/>
    <w:rsid w:val="004A0D2A"/>
    <w:rsid w:val="004A0F40"/>
    <w:rsid w:val="004A13AF"/>
    <w:rsid w:val="004A1612"/>
    <w:rsid w:val="004A1D65"/>
    <w:rsid w:val="004A1E3E"/>
    <w:rsid w:val="004A204E"/>
    <w:rsid w:val="004A219B"/>
    <w:rsid w:val="004A2599"/>
    <w:rsid w:val="004A26F7"/>
    <w:rsid w:val="004A3049"/>
    <w:rsid w:val="004A316F"/>
    <w:rsid w:val="004A339E"/>
    <w:rsid w:val="004A33A4"/>
    <w:rsid w:val="004A3428"/>
    <w:rsid w:val="004A3474"/>
    <w:rsid w:val="004A3499"/>
    <w:rsid w:val="004A34E3"/>
    <w:rsid w:val="004A3DE7"/>
    <w:rsid w:val="004A40B8"/>
    <w:rsid w:val="004A4118"/>
    <w:rsid w:val="004A4D9A"/>
    <w:rsid w:val="004A5302"/>
    <w:rsid w:val="004A573D"/>
    <w:rsid w:val="004A5B88"/>
    <w:rsid w:val="004A5F1F"/>
    <w:rsid w:val="004A6054"/>
    <w:rsid w:val="004A6AC9"/>
    <w:rsid w:val="004A7030"/>
    <w:rsid w:val="004B0716"/>
    <w:rsid w:val="004B108E"/>
    <w:rsid w:val="004B1191"/>
    <w:rsid w:val="004B1506"/>
    <w:rsid w:val="004B18A8"/>
    <w:rsid w:val="004B1C71"/>
    <w:rsid w:val="004B25A1"/>
    <w:rsid w:val="004B2A66"/>
    <w:rsid w:val="004B2A70"/>
    <w:rsid w:val="004B3007"/>
    <w:rsid w:val="004B30E6"/>
    <w:rsid w:val="004B3673"/>
    <w:rsid w:val="004B3690"/>
    <w:rsid w:val="004B3E89"/>
    <w:rsid w:val="004B3F93"/>
    <w:rsid w:val="004B4788"/>
    <w:rsid w:val="004B4E69"/>
    <w:rsid w:val="004B4F2C"/>
    <w:rsid w:val="004B5070"/>
    <w:rsid w:val="004B52BB"/>
    <w:rsid w:val="004B5310"/>
    <w:rsid w:val="004B553B"/>
    <w:rsid w:val="004B58C7"/>
    <w:rsid w:val="004B5A83"/>
    <w:rsid w:val="004B6243"/>
    <w:rsid w:val="004B645F"/>
    <w:rsid w:val="004B6470"/>
    <w:rsid w:val="004B6902"/>
    <w:rsid w:val="004B69E0"/>
    <w:rsid w:val="004B6D3C"/>
    <w:rsid w:val="004B6DE8"/>
    <w:rsid w:val="004B6DFA"/>
    <w:rsid w:val="004B7146"/>
    <w:rsid w:val="004B720A"/>
    <w:rsid w:val="004B7565"/>
    <w:rsid w:val="004B79F3"/>
    <w:rsid w:val="004C00B9"/>
    <w:rsid w:val="004C0914"/>
    <w:rsid w:val="004C1266"/>
    <w:rsid w:val="004C14D3"/>
    <w:rsid w:val="004C156A"/>
    <w:rsid w:val="004C1C5B"/>
    <w:rsid w:val="004C2BE1"/>
    <w:rsid w:val="004C2BF4"/>
    <w:rsid w:val="004C336A"/>
    <w:rsid w:val="004C34AD"/>
    <w:rsid w:val="004C3B77"/>
    <w:rsid w:val="004C43B5"/>
    <w:rsid w:val="004C45DC"/>
    <w:rsid w:val="004C50E9"/>
    <w:rsid w:val="004C5869"/>
    <w:rsid w:val="004C68AF"/>
    <w:rsid w:val="004C6C52"/>
    <w:rsid w:val="004C6C6D"/>
    <w:rsid w:val="004C7221"/>
    <w:rsid w:val="004D0018"/>
    <w:rsid w:val="004D0354"/>
    <w:rsid w:val="004D0790"/>
    <w:rsid w:val="004D09B2"/>
    <w:rsid w:val="004D0E07"/>
    <w:rsid w:val="004D0E98"/>
    <w:rsid w:val="004D0FC6"/>
    <w:rsid w:val="004D1661"/>
    <w:rsid w:val="004D2048"/>
    <w:rsid w:val="004D2143"/>
    <w:rsid w:val="004D23B1"/>
    <w:rsid w:val="004D2589"/>
    <w:rsid w:val="004D2887"/>
    <w:rsid w:val="004D3780"/>
    <w:rsid w:val="004D3AF8"/>
    <w:rsid w:val="004D3BA1"/>
    <w:rsid w:val="004D3BA8"/>
    <w:rsid w:val="004D3BD8"/>
    <w:rsid w:val="004D3E1A"/>
    <w:rsid w:val="004D3FD5"/>
    <w:rsid w:val="004D4340"/>
    <w:rsid w:val="004D46F3"/>
    <w:rsid w:val="004D475A"/>
    <w:rsid w:val="004D4D55"/>
    <w:rsid w:val="004D4FF1"/>
    <w:rsid w:val="004D5BD4"/>
    <w:rsid w:val="004D5F54"/>
    <w:rsid w:val="004D6403"/>
    <w:rsid w:val="004D6541"/>
    <w:rsid w:val="004D66DF"/>
    <w:rsid w:val="004D6742"/>
    <w:rsid w:val="004D68D6"/>
    <w:rsid w:val="004D7322"/>
    <w:rsid w:val="004D73B5"/>
    <w:rsid w:val="004D73C2"/>
    <w:rsid w:val="004D7967"/>
    <w:rsid w:val="004D7FE5"/>
    <w:rsid w:val="004E0039"/>
    <w:rsid w:val="004E0312"/>
    <w:rsid w:val="004E05EB"/>
    <w:rsid w:val="004E0922"/>
    <w:rsid w:val="004E092B"/>
    <w:rsid w:val="004E0A15"/>
    <w:rsid w:val="004E0C87"/>
    <w:rsid w:val="004E0D1A"/>
    <w:rsid w:val="004E1436"/>
    <w:rsid w:val="004E1DA4"/>
    <w:rsid w:val="004E20A8"/>
    <w:rsid w:val="004E25D1"/>
    <w:rsid w:val="004E25F6"/>
    <w:rsid w:val="004E28E3"/>
    <w:rsid w:val="004E290B"/>
    <w:rsid w:val="004E2FD2"/>
    <w:rsid w:val="004E3484"/>
    <w:rsid w:val="004E3A40"/>
    <w:rsid w:val="004E3CEE"/>
    <w:rsid w:val="004E43B4"/>
    <w:rsid w:val="004E46E7"/>
    <w:rsid w:val="004E4726"/>
    <w:rsid w:val="004E476A"/>
    <w:rsid w:val="004E47F9"/>
    <w:rsid w:val="004E4C03"/>
    <w:rsid w:val="004E56EE"/>
    <w:rsid w:val="004E5E35"/>
    <w:rsid w:val="004E5FDC"/>
    <w:rsid w:val="004E63DF"/>
    <w:rsid w:val="004E65F3"/>
    <w:rsid w:val="004E6A39"/>
    <w:rsid w:val="004E6DA7"/>
    <w:rsid w:val="004E7414"/>
    <w:rsid w:val="004E7564"/>
    <w:rsid w:val="004E76E9"/>
    <w:rsid w:val="004E77E2"/>
    <w:rsid w:val="004E7D18"/>
    <w:rsid w:val="004E7D7D"/>
    <w:rsid w:val="004F071B"/>
    <w:rsid w:val="004F0802"/>
    <w:rsid w:val="004F0B1D"/>
    <w:rsid w:val="004F0B1F"/>
    <w:rsid w:val="004F0C20"/>
    <w:rsid w:val="004F1049"/>
    <w:rsid w:val="004F108A"/>
    <w:rsid w:val="004F1AB2"/>
    <w:rsid w:val="004F1B7E"/>
    <w:rsid w:val="004F1D80"/>
    <w:rsid w:val="004F1E57"/>
    <w:rsid w:val="004F1EEE"/>
    <w:rsid w:val="004F209F"/>
    <w:rsid w:val="004F2601"/>
    <w:rsid w:val="004F2914"/>
    <w:rsid w:val="004F2A5E"/>
    <w:rsid w:val="004F3338"/>
    <w:rsid w:val="004F362A"/>
    <w:rsid w:val="004F4329"/>
    <w:rsid w:val="004F4361"/>
    <w:rsid w:val="004F46A7"/>
    <w:rsid w:val="004F4736"/>
    <w:rsid w:val="004F47B7"/>
    <w:rsid w:val="004F4AA9"/>
    <w:rsid w:val="004F4F2A"/>
    <w:rsid w:val="004F574F"/>
    <w:rsid w:val="004F57CB"/>
    <w:rsid w:val="004F59AB"/>
    <w:rsid w:val="004F70A9"/>
    <w:rsid w:val="004F72BA"/>
    <w:rsid w:val="004F72BF"/>
    <w:rsid w:val="004F7FAC"/>
    <w:rsid w:val="00500351"/>
    <w:rsid w:val="0050056B"/>
    <w:rsid w:val="00500649"/>
    <w:rsid w:val="0050097D"/>
    <w:rsid w:val="00500CA2"/>
    <w:rsid w:val="00500EA4"/>
    <w:rsid w:val="00500F0B"/>
    <w:rsid w:val="00501211"/>
    <w:rsid w:val="0050123E"/>
    <w:rsid w:val="00501480"/>
    <w:rsid w:val="00501620"/>
    <w:rsid w:val="00501B51"/>
    <w:rsid w:val="00501E0A"/>
    <w:rsid w:val="0050206D"/>
    <w:rsid w:val="00502180"/>
    <w:rsid w:val="005021C7"/>
    <w:rsid w:val="00502263"/>
    <w:rsid w:val="0050263F"/>
    <w:rsid w:val="00502727"/>
    <w:rsid w:val="0050286C"/>
    <w:rsid w:val="00502B22"/>
    <w:rsid w:val="00502BDF"/>
    <w:rsid w:val="00502CCD"/>
    <w:rsid w:val="005033FB"/>
    <w:rsid w:val="00503924"/>
    <w:rsid w:val="0050400C"/>
    <w:rsid w:val="005041A7"/>
    <w:rsid w:val="005048A5"/>
    <w:rsid w:val="00504AAE"/>
    <w:rsid w:val="00504BD7"/>
    <w:rsid w:val="00504C5D"/>
    <w:rsid w:val="005055EA"/>
    <w:rsid w:val="00505A60"/>
    <w:rsid w:val="00505B1C"/>
    <w:rsid w:val="0050603D"/>
    <w:rsid w:val="0050694A"/>
    <w:rsid w:val="0050701C"/>
    <w:rsid w:val="005070EE"/>
    <w:rsid w:val="005072B5"/>
    <w:rsid w:val="00507402"/>
    <w:rsid w:val="00507629"/>
    <w:rsid w:val="005100A9"/>
    <w:rsid w:val="005101FB"/>
    <w:rsid w:val="005106CC"/>
    <w:rsid w:val="00510767"/>
    <w:rsid w:val="00510E51"/>
    <w:rsid w:val="00510EE3"/>
    <w:rsid w:val="00510F36"/>
    <w:rsid w:val="005112EC"/>
    <w:rsid w:val="005114B1"/>
    <w:rsid w:val="0051164B"/>
    <w:rsid w:val="005116FA"/>
    <w:rsid w:val="005117BD"/>
    <w:rsid w:val="00511F4E"/>
    <w:rsid w:val="00512767"/>
    <w:rsid w:val="0051276B"/>
    <w:rsid w:val="00512C41"/>
    <w:rsid w:val="0051316D"/>
    <w:rsid w:val="0051318C"/>
    <w:rsid w:val="005134DF"/>
    <w:rsid w:val="00513A1D"/>
    <w:rsid w:val="00513F57"/>
    <w:rsid w:val="00514277"/>
    <w:rsid w:val="00514512"/>
    <w:rsid w:val="00514ABA"/>
    <w:rsid w:val="00514B9E"/>
    <w:rsid w:val="00515268"/>
    <w:rsid w:val="00515B83"/>
    <w:rsid w:val="00515ED2"/>
    <w:rsid w:val="005163E9"/>
    <w:rsid w:val="005164A7"/>
    <w:rsid w:val="005166A1"/>
    <w:rsid w:val="005175F7"/>
    <w:rsid w:val="00520884"/>
    <w:rsid w:val="005208E8"/>
    <w:rsid w:val="00521180"/>
    <w:rsid w:val="00521350"/>
    <w:rsid w:val="005216AB"/>
    <w:rsid w:val="005216EA"/>
    <w:rsid w:val="005217B0"/>
    <w:rsid w:val="005218FA"/>
    <w:rsid w:val="00521BE2"/>
    <w:rsid w:val="00521F96"/>
    <w:rsid w:val="00522287"/>
    <w:rsid w:val="00522777"/>
    <w:rsid w:val="0052287C"/>
    <w:rsid w:val="00522B27"/>
    <w:rsid w:val="00522D17"/>
    <w:rsid w:val="00523858"/>
    <w:rsid w:val="00523AC3"/>
    <w:rsid w:val="00523D24"/>
    <w:rsid w:val="00523F91"/>
    <w:rsid w:val="00524203"/>
    <w:rsid w:val="00524211"/>
    <w:rsid w:val="005243CC"/>
    <w:rsid w:val="00524457"/>
    <w:rsid w:val="0052449E"/>
    <w:rsid w:val="00524603"/>
    <w:rsid w:val="005248E0"/>
    <w:rsid w:val="00525053"/>
    <w:rsid w:val="00525719"/>
    <w:rsid w:val="00525CBA"/>
    <w:rsid w:val="00525D92"/>
    <w:rsid w:val="0052607B"/>
    <w:rsid w:val="005262E3"/>
    <w:rsid w:val="0052650B"/>
    <w:rsid w:val="00526F23"/>
    <w:rsid w:val="005273F0"/>
    <w:rsid w:val="00527673"/>
    <w:rsid w:val="005277BC"/>
    <w:rsid w:val="005279DD"/>
    <w:rsid w:val="00527FD1"/>
    <w:rsid w:val="00530422"/>
    <w:rsid w:val="00530AB3"/>
    <w:rsid w:val="00530B6F"/>
    <w:rsid w:val="00530C27"/>
    <w:rsid w:val="00530FF2"/>
    <w:rsid w:val="00531915"/>
    <w:rsid w:val="00531B77"/>
    <w:rsid w:val="00532D95"/>
    <w:rsid w:val="005330A2"/>
    <w:rsid w:val="0053312C"/>
    <w:rsid w:val="0053393E"/>
    <w:rsid w:val="005339EA"/>
    <w:rsid w:val="00533A56"/>
    <w:rsid w:val="00533B67"/>
    <w:rsid w:val="00533CBA"/>
    <w:rsid w:val="0053484A"/>
    <w:rsid w:val="00534BF9"/>
    <w:rsid w:val="00534F67"/>
    <w:rsid w:val="00534F68"/>
    <w:rsid w:val="0053505A"/>
    <w:rsid w:val="00535160"/>
    <w:rsid w:val="005357C8"/>
    <w:rsid w:val="00536104"/>
    <w:rsid w:val="0053652B"/>
    <w:rsid w:val="005368ED"/>
    <w:rsid w:val="00536EE7"/>
    <w:rsid w:val="00536EFF"/>
    <w:rsid w:val="00537013"/>
    <w:rsid w:val="005373DC"/>
    <w:rsid w:val="0053742A"/>
    <w:rsid w:val="0053771D"/>
    <w:rsid w:val="00537CB1"/>
    <w:rsid w:val="00537D71"/>
    <w:rsid w:val="00537DA6"/>
    <w:rsid w:val="0054081D"/>
    <w:rsid w:val="00540BDB"/>
    <w:rsid w:val="00540D59"/>
    <w:rsid w:val="0054107C"/>
    <w:rsid w:val="005415FB"/>
    <w:rsid w:val="00541779"/>
    <w:rsid w:val="005417B8"/>
    <w:rsid w:val="00541C05"/>
    <w:rsid w:val="00541C0F"/>
    <w:rsid w:val="00541F9A"/>
    <w:rsid w:val="00542359"/>
    <w:rsid w:val="005427D9"/>
    <w:rsid w:val="005428CB"/>
    <w:rsid w:val="00542D86"/>
    <w:rsid w:val="00542F11"/>
    <w:rsid w:val="00542F83"/>
    <w:rsid w:val="005432C8"/>
    <w:rsid w:val="00543E7D"/>
    <w:rsid w:val="00544156"/>
    <w:rsid w:val="00544240"/>
    <w:rsid w:val="00544793"/>
    <w:rsid w:val="005447E6"/>
    <w:rsid w:val="00544C12"/>
    <w:rsid w:val="00544F7C"/>
    <w:rsid w:val="00545182"/>
    <w:rsid w:val="0054533B"/>
    <w:rsid w:val="00545DD0"/>
    <w:rsid w:val="0054614E"/>
    <w:rsid w:val="00546203"/>
    <w:rsid w:val="00546535"/>
    <w:rsid w:val="005468A4"/>
    <w:rsid w:val="00547734"/>
    <w:rsid w:val="00547993"/>
    <w:rsid w:val="00550229"/>
    <w:rsid w:val="00550EF0"/>
    <w:rsid w:val="00550FAD"/>
    <w:rsid w:val="005519D0"/>
    <w:rsid w:val="00551FCD"/>
    <w:rsid w:val="00552784"/>
    <w:rsid w:val="00552A1F"/>
    <w:rsid w:val="0055337A"/>
    <w:rsid w:val="005534A9"/>
    <w:rsid w:val="005535E9"/>
    <w:rsid w:val="00553A37"/>
    <w:rsid w:val="00553EF3"/>
    <w:rsid w:val="0055434E"/>
    <w:rsid w:val="005548EA"/>
    <w:rsid w:val="00554E1A"/>
    <w:rsid w:val="0055501C"/>
    <w:rsid w:val="00555245"/>
    <w:rsid w:val="005554A7"/>
    <w:rsid w:val="00555606"/>
    <w:rsid w:val="00555769"/>
    <w:rsid w:val="005558A6"/>
    <w:rsid w:val="0055599B"/>
    <w:rsid w:val="00555C12"/>
    <w:rsid w:val="00555DF8"/>
    <w:rsid w:val="00555E46"/>
    <w:rsid w:val="0055620F"/>
    <w:rsid w:val="005563BA"/>
    <w:rsid w:val="0055658D"/>
    <w:rsid w:val="0055660E"/>
    <w:rsid w:val="005569DB"/>
    <w:rsid w:val="00556F9B"/>
    <w:rsid w:val="005570AE"/>
    <w:rsid w:val="00557845"/>
    <w:rsid w:val="0055785A"/>
    <w:rsid w:val="00557F79"/>
    <w:rsid w:val="00560792"/>
    <w:rsid w:val="00560DEC"/>
    <w:rsid w:val="0056123B"/>
    <w:rsid w:val="00561484"/>
    <w:rsid w:val="00561B40"/>
    <w:rsid w:val="00561E0F"/>
    <w:rsid w:val="00561F94"/>
    <w:rsid w:val="0056206C"/>
    <w:rsid w:val="00562CC7"/>
    <w:rsid w:val="00562F32"/>
    <w:rsid w:val="00563667"/>
    <w:rsid w:val="00563846"/>
    <w:rsid w:val="00563A08"/>
    <w:rsid w:val="00563F62"/>
    <w:rsid w:val="005640DD"/>
    <w:rsid w:val="00564842"/>
    <w:rsid w:val="0056487E"/>
    <w:rsid w:val="005648FC"/>
    <w:rsid w:val="00564AE2"/>
    <w:rsid w:val="00564B2E"/>
    <w:rsid w:val="00564C7C"/>
    <w:rsid w:val="00564CF9"/>
    <w:rsid w:val="00564FEC"/>
    <w:rsid w:val="0056527F"/>
    <w:rsid w:val="005655EE"/>
    <w:rsid w:val="005658B0"/>
    <w:rsid w:val="00565A7F"/>
    <w:rsid w:val="00565DB5"/>
    <w:rsid w:val="00566623"/>
    <w:rsid w:val="00566636"/>
    <w:rsid w:val="005666F0"/>
    <w:rsid w:val="00566AED"/>
    <w:rsid w:val="00567079"/>
    <w:rsid w:val="00567418"/>
    <w:rsid w:val="005679C8"/>
    <w:rsid w:val="00567C65"/>
    <w:rsid w:val="00570446"/>
    <w:rsid w:val="00570917"/>
    <w:rsid w:val="00571104"/>
    <w:rsid w:val="00571117"/>
    <w:rsid w:val="00571458"/>
    <w:rsid w:val="00572354"/>
    <w:rsid w:val="005723A7"/>
    <w:rsid w:val="00572964"/>
    <w:rsid w:val="00572A56"/>
    <w:rsid w:val="00572BAC"/>
    <w:rsid w:val="00572FAE"/>
    <w:rsid w:val="00573593"/>
    <w:rsid w:val="00573D87"/>
    <w:rsid w:val="0057402C"/>
    <w:rsid w:val="005741CF"/>
    <w:rsid w:val="005749CB"/>
    <w:rsid w:val="00574A43"/>
    <w:rsid w:val="00574E68"/>
    <w:rsid w:val="00574EA1"/>
    <w:rsid w:val="00575649"/>
    <w:rsid w:val="00575678"/>
    <w:rsid w:val="005759A2"/>
    <w:rsid w:val="00576AD8"/>
    <w:rsid w:val="00576E2C"/>
    <w:rsid w:val="00576E8C"/>
    <w:rsid w:val="00576FBB"/>
    <w:rsid w:val="005772AB"/>
    <w:rsid w:val="00577309"/>
    <w:rsid w:val="00577375"/>
    <w:rsid w:val="005774D7"/>
    <w:rsid w:val="00577BF4"/>
    <w:rsid w:val="00577CA0"/>
    <w:rsid w:val="00577CCB"/>
    <w:rsid w:val="005801A2"/>
    <w:rsid w:val="005801DC"/>
    <w:rsid w:val="00580875"/>
    <w:rsid w:val="00580A0F"/>
    <w:rsid w:val="00580CB6"/>
    <w:rsid w:val="00581CC6"/>
    <w:rsid w:val="005820B1"/>
    <w:rsid w:val="00582348"/>
    <w:rsid w:val="00582363"/>
    <w:rsid w:val="0058243F"/>
    <w:rsid w:val="005827AC"/>
    <w:rsid w:val="00582C80"/>
    <w:rsid w:val="00582EC5"/>
    <w:rsid w:val="005831B2"/>
    <w:rsid w:val="00583370"/>
    <w:rsid w:val="00583469"/>
    <w:rsid w:val="0058393F"/>
    <w:rsid w:val="00583A23"/>
    <w:rsid w:val="00583A38"/>
    <w:rsid w:val="00584333"/>
    <w:rsid w:val="005844C6"/>
    <w:rsid w:val="00584922"/>
    <w:rsid w:val="00584A48"/>
    <w:rsid w:val="00584D85"/>
    <w:rsid w:val="005853CA"/>
    <w:rsid w:val="00585538"/>
    <w:rsid w:val="00585D06"/>
    <w:rsid w:val="00585E19"/>
    <w:rsid w:val="005860A5"/>
    <w:rsid w:val="00586798"/>
    <w:rsid w:val="00586A8F"/>
    <w:rsid w:val="00586B44"/>
    <w:rsid w:val="00586B62"/>
    <w:rsid w:val="00586C64"/>
    <w:rsid w:val="005870EC"/>
    <w:rsid w:val="005879CC"/>
    <w:rsid w:val="00587E52"/>
    <w:rsid w:val="00590A9E"/>
    <w:rsid w:val="00590AD6"/>
    <w:rsid w:val="00590BD2"/>
    <w:rsid w:val="00590D00"/>
    <w:rsid w:val="00590EB4"/>
    <w:rsid w:val="005910D8"/>
    <w:rsid w:val="005911DD"/>
    <w:rsid w:val="00591C15"/>
    <w:rsid w:val="00591E21"/>
    <w:rsid w:val="00592436"/>
    <w:rsid w:val="00592451"/>
    <w:rsid w:val="00592686"/>
    <w:rsid w:val="00593025"/>
    <w:rsid w:val="00593112"/>
    <w:rsid w:val="00593BAC"/>
    <w:rsid w:val="00593C40"/>
    <w:rsid w:val="005942EB"/>
    <w:rsid w:val="00594D55"/>
    <w:rsid w:val="0059512D"/>
    <w:rsid w:val="0059574F"/>
    <w:rsid w:val="00595901"/>
    <w:rsid w:val="00595DCF"/>
    <w:rsid w:val="00596CCA"/>
    <w:rsid w:val="005975DE"/>
    <w:rsid w:val="005978F4"/>
    <w:rsid w:val="00597D4D"/>
    <w:rsid w:val="005A0137"/>
    <w:rsid w:val="005A0235"/>
    <w:rsid w:val="005A051C"/>
    <w:rsid w:val="005A09BF"/>
    <w:rsid w:val="005A0A63"/>
    <w:rsid w:val="005A0AED"/>
    <w:rsid w:val="005A0D0E"/>
    <w:rsid w:val="005A0FE6"/>
    <w:rsid w:val="005A10D5"/>
    <w:rsid w:val="005A12E1"/>
    <w:rsid w:val="005A191C"/>
    <w:rsid w:val="005A1F91"/>
    <w:rsid w:val="005A24B2"/>
    <w:rsid w:val="005A27A4"/>
    <w:rsid w:val="005A3385"/>
    <w:rsid w:val="005A3645"/>
    <w:rsid w:val="005A3840"/>
    <w:rsid w:val="005A3C49"/>
    <w:rsid w:val="005A3D8C"/>
    <w:rsid w:val="005A3FCA"/>
    <w:rsid w:val="005A49DD"/>
    <w:rsid w:val="005A4C3D"/>
    <w:rsid w:val="005A4DC1"/>
    <w:rsid w:val="005A4FD1"/>
    <w:rsid w:val="005A5831"/>
    <w:rsid w:val="005A626A"/>
    <w:rsid w:val="005A66AC"/>
    <w:rsid w:val="005A68B9"/>
    <w:rsid w:val="005A695C"/>
    <w:rsid w:val="005A6A45"/>
    <w:rsid w:val="005A6C9B"/>
    <w:rsid w:val="005A6E75"/>
    <w:rsid w:val="005A75C9"/>
    <w:rsid w:val="005A77BF"/>
    <w:rsid w:val="005B0330"/>
    <w:rsid w:val="005B038F"/>
    <w:rsid w:val="005B0875"/>
    <w:rsid w:val="005B11ED"/>
    <w:rsid w:val="005B1524"/>
    <w:rsid w:val="005B1A1C"/>
    <w:rsid w:val="005B1AEC"/>
    <w:rsid w:val="005B1B21"/>
    <w:rsid w:val="005B1D23"/>
    <w:rsid w:val="005B3236"/>
    <w:rsid w:val="005B3FF4"/>
    <w:rsid w:val="005B47A8"/>
    <w:rsid w:val="005B483E"/>
    <w:rsid w:val="005B48BD"/>
    <w:rsid w:val="005B5166"/>
    <w:rsid w:val="005B52A4"/>
    <w:rsid w:val="005B54BD"/>
    <w:rsid w:val="005B57AD"/>
    <w:rsid w:val="005B5AF5"/>
    <w:rsid w:val="005B603E"/>
    <w:rsid w:val="005B6797"/>
    <w:rsid w:val="005B6943"/>
    <w:rsid w:val="005B6B72"/>
    <w:rsid w:val="005B712E"/>
    <w:rsid w:val="005B7611"/>
    <w:rsid w:val="005B7982"/>
    <w:rsid w:val="005B79F6"/>
    <w:rsid w:val="005C08A0"/>
    <w:rsid w:val="005C0921"/>
    <w:rsid w:val="005C0A38"/>
    <w:rsid w:val="005C0CCE"/>
    <w:rsid w:val="005C0D2F"/>
    <w:rsid w:val="005C0D68"/>
    <w:rsid w:val="005C0E68"/>
    <w:rsid w:val="005C1231"/>
    <w:rsid w:val="005C1772"/>
    <w:rsid w:val="005C1EC6"/>
    <w:rsid w:val="005C21CA"/>
    <w:rsid w:val="005C266C"/>
    <w:rsid w:val="005C27FB"/>
    <w:rsid w:val="005C2A23"/>
    <w:rsid w:val="005C2DE3"/>
    <w:rsid w:val="005C3178"/>
    <w:rsid w:val="005C339F"/>
    <w:rsid w:val="005C3BA6"/>
    <w:rsid w:val="005C3D28"/>
    <w:rsid w:val="005C3D2D"/>
    <w:rsid w:val="005C48CD"/>
    <w:rsid w:val="005C4B2A"/>
    <w:rsid w:val="005C4CA5"/>
    <w:rsid w:val="005C4E22"/>
    <w:rsid w:val="005C4EB3"/>
    <w:rsid w:val="005C4F84"/>
    <w:rsid w:val="005C52BB"/>
    <w:rsid w:val="005C52F6"/>
    <w:rsid w:val="005C539A"/>
    <w:rsid w:val="005C57ED"/>
    <w:rsid w:val="005C6046"/>
    <w:rsid w:val="005C61BA"/>
    <w:rsid w:val="005C6824"/>
    <w:rsid w:val="005D0088"/>
    <w:rsid w:val="005D06F2"/>
    <w:rsid w:val="005D0F24"/>
    <w:rsid w:val="005D0F44"/>
    <w:rsid w:val="005D128C"/>
    <w:rsid w:val="005D1984"/>
    <w:rsid w:val="005D19D6"/>
    <w:rsid w:val="005D1DA5"/>
    <w:rsid w:val="005D2061"/>
    <w:rsid w:val="005D20A5"/>
    <w:rsid w:val="005D20DD"/>
    <w:rsid w:val="005D2607"/>
    <w:rsid w:val="005D27C9"/>
    <w:rsid w:val="005D29BB"/>
    <w:rsid w:val="005D2E9E"/>
    <w:rsid w:val="005D321A"/>
    <w:rsid w:val="005D3456"/>
    <w:rsid w:val="005D376C"/>
    <w:rsid w:val="005D3D7A"/>
    <w:rsid w:val="005D4134"/>
    <w:rsid w:val="005D4727"/>
    <w:rsid w:val="005D4B59"/>
    <w:rsid w:val="005D5303"/>
    <w:rsid w:val="005D59A8"/>
    <w:rsid w:val="005D5C3D"/>
    <w:rsid w:val="005D6368"/>
    <w:rsid w:val="005D66A6"/>
    <w:rsid w:val="005D69C4"/>
    <w:rsid w:val="005D6C08"/>
    <w:rsid w:val="005D6C79"/>
    <w:rsid w:val="005D7413"/>
    <w:rsid w:val="005D743B"/>
    <w:rsid w:val="005D7888"/>
    <w:rsid w:val="005D7BF2"/>
    <w:rsid w:val="005D7FE3"/>
    <w:rsid w:val="005E08B2"/>
    <w:rsid w:val="005E10CD"/>
    <w:rsid w:val="005E19F9"/>
    <w:rsid w:val="005E1A29"/>
    <w:rsid w:val="005E1C96"/>
    <w:rsid w:val="005E1EE8"/>
    <w:rsid w:val="005E1F36"/>
    <w:rsid w:val="005E20A7"/>
    <w:rsid w:val="005E2749"/>
    <w:rsid w:val="005E2C89"/>
    <w:rsid w:val="005E30B4"/>
    <w:rsid w:val="005E360A"/>
    <w:rsid w:val="005E3F88"/>
    <w:rsid w:val="005E41E7"/>
    <w:rsid w:val="005E42DF"/>
    <w:rsid w:val="005E44B6"/>
    <w:rsid w:val="005E48DC"/>
    <w:rsid w:val="005E4D27"/>
    <w:rsid w:val="005E5087"/>
    <w:rsid w:val="005E5477"/>
    <w:rsid w:val="005E5513"/>
    <w:rsid w:val="005E5C46"/>
    <w:rsid w:val="005E6F77"/>
    <w:rsid w:val="005E7461"/>
    <w:rsid w:val="005E76BD"/>
    <w:rsid w:val="005E7866"/>
    <w:rsid w:val="005E7BA2"/>
    <w:rsid w:val="005E7BCB"/>
    <w:rsid w:val="005E7DF1"/>
    <w:rsid w:val="005E7EAD"/>
    <w:rsid w:val="005F001C"/>
    <w:rsid w:val="005F0821"/>
    <w:rsid w:val="005F0B36"/>
    <w:rsid w:val="005F0B7D"/>
    <w:rsid w:val="005F0B82"/>
    <w:rsid w:val="005F1034"/>
    <w:rsid w:val="005F11D6"/>
    <w:rsid w:val="005F11ED"/>
    <w:rsid w:val="005F172E"/>
    <w:rsid w:val="005F1A40"/>
    <w:rsid w:val="005F219E"/>
    <w:rsid w:val="005F2250"/>
    <w:rsid w:val="005F2466"/>
    <w:rsid w:val="005F2736"/>
    <w:rsid w:val="005F27D8"/>
    <w:rsid w:val="005F36A4"/>
    <w:rsid w:val="005F37C1"/>
    <w:rsid w:val="005F4701"/>
    <w:rsid w:val="005F4A92"/>
    <w:rsid w:val="005F58CC"/>
    <w:rsid w:val="005F5BE0"/>
    <w:rsid w:val="005F5E52"/>
    <w:rsid w:val="005F694C"/>
    <w:rsid w:val="005F6CD8"/>
    <w:rsid w:val="005F75A2"/>
    <w:rsid w:val="005F7620"/>
    <w:rsid w:val="006002C9"/>
    <w:rsid w:val="006006C2"/>
    <w:rsid w:val="00600A65"/>
    <w:rsid w:val="00600F5C"/>
    <w:rsid w:val="006013DE"/>
    <w:rsid w:val="00601533"/>
    <w:rsid w:val="00601A18"/>
    <w:rsid w:val="00601A95"/>
    <w:rsid w:val="00601B62"/>
    <w:rsid w:val="00602356"/>
    <w:rsid w:val="006023F2"/>
    <w:rsid w:val="00602C81"/>
    <w:rsid w:val="0060316C"/>
    <w:rsid w:val="006031BE"/>
    <w:rsid w:val="006034FB"/>
    <w:rsid w:val="00603734"/>
    <w:rsid w:val="00604301"/>
    <w:rsid w:val="0060474F"/>
    <w:rsid w:val="00604ABE"/>
    <w:rsid w:val="00604BF9"/>
    <w:rsid w:val="0060503D"/>
    <w:rsid w:val="0060522E"/>
    <w:rsid w:val="00605403"/>
    <w:rsid w:val="0060550E"/>
    <w:rsid w:val="006061C8"/>
    <w:rsid w:val="0060623F"/>
    <w:rsid w:val="006067BC"/>
    <w:rsid w:val="0060685B"/>
    <w:rsid w:val="00606BB9"/>
    <w:rsid w:val="00606E8D"/>
    <w:rsid w:val="0060708D"/>
    <w:rsid w:val="006070E1"/>
    <w:rsid w:val="00607326"/>
    <w:rsid w:val="0060768D"/>
    <w:rsid w:val="006079C5"/>
    <w:rsid w:val="006103D2"/>
    <w:rsid w:val="006104AB"/>
    <w:rsid w:val="00610D01"/>
    <w:rsid w:val="00610DF9"/>
    <w:rsid w:val="0061109E"/>
    <w:rsid w:val="0061111C"/>
    <w:rsid w:val="00611130"/>
    <w:rsid w:val="0061150F"/>
    <w:rsid w:val="00611D97"/>
    <w:rsid w:val="00612105"/>
    <w:rsid w:val="0061277B"/>
    <w:rsid w:val="006127E0"/>
    <w:rsid w:val="0061294C"/>
    <w:rsid w:val="0061387A"/>
    <w:rsid w:val="00613A77"/>
    <w:rsid w:val="00613F0A"/>
    <w:rsid w:val="0061408C"/>
    <w:rsid w:val="006140F2"/>
    <w:rsid w:val="00614629"/>
    <w:rsid w:val="00614AF7"/>
    <w:rsid w:val="006151F6"/>
    <w:rsid w:val="00615530"/>
    <w:rsid w:val="00615704"/>
    <w:rsid w:val="00615ACD"/>
    <w:rsid w:val="00615C1D"/>
    <w:rsid w:val="006162BD"/>
    <w:rsid w:val="00616899"/>
    <w:rsid w:val="006172FB"/>
    <w:rsid w:val="006174CF"/>
    <w:rsid w:val="00617786"/>
    <w:rsid w:val="00617F97"/>
    <w:rsid w:val="00620569"/>
    <w:rsid w:val="0062084A"/>
    <w:rsid w:val="00621318"/>
    <w:rsid w:val="006216E1"/>
    <w:rsid w:val="00621C2B"/>
    <w:rsid w:val="00621D0F"/>
    <w:rsid w:val="00621E7F"/>
    <w:rsid w:val="00621FA7"/>
    <w:rsid w:val="00622115"/>
    <w:rsid w:val="00622156"/>
    <w:rsid w:val="00622597"/>
    <w:rsid w:val="00622634"/>
    <w:rsid w:val="00622716"/>
    <w:rsid w:val="00622B40"/>
    <w:rsid w:val="00622EAD"/>
    <w:rsid w:val="0062348D"/>
    <w:rsid w:val="00623559"/>
    <w:rsid w:val="006237A7"/>
    <w:rsid w:val="006237B5"/>
    <w:rsid w:val="00623846"/>
    <w:rsid w:val="00623A0F"/>
    <w:rsid w:val="00623C85"/>
    <w:rsid w:val="006242E7"/>
    <w:rsid w:val="006243A5"/>
    <w:rsid w:val="006247C0"/>
    <w:rsid w:val="00624C42"/>
    <w:rsid w:val="0062512E"/>
    <w:rsid w:val="006255D6"/>
    <w:rsid w:val="0062596F"/>
    <w:rsid w:val="00625AFA"/>
    <w:rsid w:val="006263A2"/>
    <w:rsid w:val="006269B1"/>
    <w:rsid w:val="00626ACA"/>
    <w:rsid w:val="00627511"/>
    <w:rsid w:val="006276BC"/>
    <w:rsid w:val="006278A3"/>
    <w:rsid w:val="00627C76"/>
    <w:rsid w:val="00627DA1"/>
    <w:rsid w:val="00630022"/>
    <w:rsid w:val="006304AD"/>
    <w:rsid w:val="00630C1D"/>
    <w:rsid w:val="00630C86"/>
    <w:rsid w:val="00630D6D"/>
    <w:rsid w:val="00630D83"/>
    <w:rsid w:val="00630FA0"/>
    <w:rsid w:val="00630FA6"/>
    <w:rsid w:val="006310CB"/>
    <w:rsid w:val="00631971"/>
    <w:rsid w:val="006321EA"/>
    <w:rsid w:val="00632239"/>
    <w:rsid w:val="00632276"/>
    <w:rsid w:val="00632715"/>
    <w:rsid w:val="00632E6D"/>
    <w:rsid w:val="00632F44"/>
    <w:rsid w:val="00633309"/>
    <w:rsid w:val="00633A20"/>
    <w:rsid w:val="00633A67"/>
    <w:rsid w:val="00633ADE"/>
    <w:rsid w:val="00633BAC"/>
    <w:rsid w:val="00633E55"/>
    <w:rsid w:val="00634186"/>
    <w:rsid w:val="006341FF"/>
    <w:rsid w:val="00634425"/>
    <w:rsid w:val="00634654"/>
    <w:rsid w:val="00634A4A"/>
    <w:rsid w:val="00635540"/>
    <w:rsid w:val="00635BE5"/>
    <w:rsid w:val="00635CF3"/>
    <w:rsid w:val="00635D89"/>
    <w:rsid w:val="0063669B"/>
    <w:rsid w:val="00636817"/>
    <w:rsid w:val="006371CB"/>
    <w:rsid w:val="0063749C"/>
    <w:rsid w:val="006374D7"/>
    <w:rsid w:val="0063792E"/>
    <w:rsid w:val="00637BA6"/>
    <w:rsid w:val="00637DB5"/>
    <w:rsid w:val="00637E22"/>
    <w:rsid w:val="00637F1D"/>
    <w:rsid w:val="00637FD0"/>
    <w:rsid w:val="00640AAF"/>
    <w:rsid w:val="00640BE9"/>
    <w:rsid w:val="00640E95"/>
    <w:rsid w:val="00640FB5"/>
    <w:rsid w:val="006411D9"/>
    <w:rsid w:val="006414AC"/>
    <w:rsid w:val="00641704"/>
    <w:rsid w:val="00641D06"/>
    <w:rsid w:val="00641D92"/>
    <w:rsid w:val="00642211"/>
    <w:rsid w:val="006424E5"/>
    <w:rsid w:val="00642FB3"/>
    <w:rsid w:val="00643271"/>
    <w:rsid w:val="0064327A"/>
    <w:rsid w:val="006433A7"/>
    <w:rsid w:val="00643535"/>
    <w:rsid w:val="00643BE0"/>
    <w:rsid w:val="0064413E"/>
    <w:rsid w:val="0064464A"/>
    <w:rsid w:val="006449F5"/>
    <w:rsid w:val="00644CC4"/>
    <w:rsid w:val="00645A86"/>
    <w:rsid w:val="00645D3D"/>
    <w:rsid w:val="00645D62"/>
    <w:rsid w:val="00645D9B"/>
    <w:rsid w:val="006460AE"/>
    <w:rsid w:val="00646138"/>
    <w:rsid w:val="0064623D"/>
    <w:rsid w:val="0064636E"/>
    <w:rsid w:val="00646444"/>
    <w:rsid w:val="006466CC"/>
    <w:rsid w:val="006466D1"/>
    <w:rsid w:val="00646DED"/>
    <w:rsid w:val="00647040"/>
    <w:rsid w:val="006471EB"/>
    <w:rsid w:val="0064737D"/>
    <w:rsid w:val="006474DE"/>
    <w:rsid w:val="006479C7"/>
    <w:rsid w:val="00647B5F"/>
    <w:rsid w:val="00647E3E"/>
    <w:rsid w:val="006501D6"/>
    <w:rsid w:val="0065023F"/>
    <w:rsid w:val="00650244"/>
    <w:rsid w:val="00650658"/>
    <w:rsid w:val="00650CCE"/>
    <w:rsid w:val="00650DB2"/>
    <w:rsid w:val="00650E88"/>
    <w:rsid w:val="00650F7B"/>
    <w:rsid w:val="0065156B"/>
    <w:rsid w:val="00651EE0"/>
    <w:rsid w:val="0065281D"/>
    <w:rsid w:val="00652AA5"/>
    <w:rsid w:val="00653307"/>
    <w:rsid w:val="00653348"/>
    <w:rsid w:val="00653575"/>
    <w:rsid w:val="006539D8"/>
    <w:rsid w:val="00653E27"/>
    <w:rsid w:val="00653EE1"/>
    <w:rsid w:val="00653F85"/>
    <w:rsid w:val="00654466"/>
    <w:rsid w:val="006545C6"/>
    <w:rsid w:val="00654665"/>
    <w:rsid w:val="00654B8D"/>
    <w:rsid w:val="00654C98"/>
    <w:rsid w:val="00654DD2"/>
    <w:rsid w:val="00655718"/>
    <w:rsid w:val="006561A5"/>
    <w:rsid w:val="0065659B"/>
    <w:rsid w:val="00656F04"/>
    <w:rsid w:val="00657246"/>
    <w:rsid w:val="006574B3"/>
    <w:rsid w:val="006576F0"/>
    <w:rsid w:val="00657913"/>
    <w:rsid w:val="00657937"/>
    <w:rsid w:val="00657A09"/>
    <w:rsid w:val="00657CB7"/>
    <w:rsid w:val="00660197"/>
    <w:rsid w:val="00660324"/>
    <w:rsid w:val="00660433"/>
    <w:rsid w:val="006604AF"/>
    <w:rsid w:val="00660868"/>
    <w:rsid w:val="00661324"/>
    <w:rsid w:val="00662167"/>
    <w:rsid w:val="006627CC"/>
    <w:rsid w:val="00662C7F"/>
    <w:rsid w:val="00663AD9"/>
    <w:rsid w:val="00663E87"/>
    <w:rsid w:val="006640A6"/>
    <w:rsid w:val="00664314"/>
    <w:rsid w:val="00664327"/>
    <w:rsid w:val="006647C0"/>
    <w:rsid w:val="00664A68"/>
    <w:rsid w:val="00665096"/>
    <w:rsid w:val="006656F6"/>
    <w:rsid w:val="00665CA7"/>
    <w:rsid w:val="00666268"/>
    <w:rsid w:val="006666D6"/>
    <w:rsid w:val="00666872"/>
    <w:rsid w:val="00666CD4"/>
    <w:rsid w:val="00666D84"/>
    <w:rsid w:val="0066719B"/>
    <w:rsid w:val="006671BD"/>
    <w:rsid w:val="006674BF"/>
    <w:rsid w:val="0066754C"/>
    <w:rsid w:val="00667799"/>
    <w:rsid w:val="00667B15"/>
    <w:rsid w:val="00667C08"/>
    <w:rsid w:val="00667D07"/>
    <w:rsid w:val="00670F10"/>
    <w:rsid w:val="006710C3"/>
    <w:rsid w:val="006710E9"/>
    <w:rsid w:val="00671430"/>
    <w:rsid w:val="0067153B"/>
    <w:rsid w:val="00671F8A"/>
    <w:rsid w:val="006724B5"/>
    <w:rsid w:val="00672855"/>
    <w:rsid w:val="00672CCB"/>
    <w:rsid w:val="0067300E"/>
    <w:rsid w:val="00674186"/>
    <w:rsid w:val="0067429B"/>
    <w:rsid w:val="00674754"/>
    <w:rsid w:val="00674A22"/>
    <w:rsid w:val="00674C32"/>
    <w:rsid w:val="00674D04"/>
    <w:rsid w:val="00675C73"/>
    <w:rsid w:val="006760AD"/>
    <w:rsid w:val="00676242"/>
    <w:rsid w:val="00676971"/>
    <w:rsid w:val="00676A22"/>
    <w:rsid w:val="00676A43"/>
    <w:rsid w:val="00676D60"/>
    <w:rsid w:val="006779EF"/>
    <w:rsid w:val="00677A16"/>
    <w:rsid w:val="00677B91"/>
    <w:rsid w:val="00677C91"/>
    <w:rsid w:val="00677CFD"/>
    <w:rsid w:val="00680A29"/>
    <w:rsid w:val="006813DB"/>
    <w:rsid w:val="0068157E"/>
    <w:rsid w:val="00681F93"/>
    <w:rsid w:val="006820FD"/>
    <w:rsid w:val="006821AC"/>
    <w:rsid w:val="0068238F"/>
    <w:rsid w:val="006823A9"/>
    <w:rsid w:val="00682742"/>
    <w:rsid w:val="0068342F"/>
    <w:rsid w:val="0068379B"/>
    <w:rsid w:val="00683A31"/>
    <w:rsid w:val="00683F21"/>
    <w:rsid w:val="00684DA5"/>
    <w:rsid w:val="0068534D"/>
    <w:rsid w:val="00685739"/>
    <w:rsid w:val="0068594C"/>
    <w:rsid w:val="00685AA7"/>
    <w:rsid w:val="00685C40"/>
    <w:rsid w:val="0068620B"/>
    <w:rsid w:val="00686957"/>
    <w:rsid w:val="00686CEF"/>
    <w:rsid w:val="00686D49"/>
    <w:rsid w:val="00686D8D"/>
    <w:rsid w:val="00687596"/>
    <w:rsid w:val="006876F2"/>
    <w:rsid w:val="00687807"/>
    <w:rsid w:val="00687A9B"/>
    <w:rsid w:val="00687B71"/>
    <w:rsid w:val="006901E1"/>
    <w:rsid w:val="00690263"/>
    <w:rsid w:val="006907FF"/>
    <w:rsid w:val="00691309"/>
    <w:rsid w:val="006913CE"/>
    <w:rsid w:val="006914E8"/>
    <w:rsid w:val="006916A3"/>
    <w:rsid w:val="006916CF"/>
    <w:rsid w:val="00691B8E"/>
    <w:rsid w:val="00691BCA"/>
    <w:rsid w:val="00691D36"/>
    <w:rsid w:val="00691DA7"/>
    <w:rsid w:val="00691FFD"/>
    <w:rsid w:val="0069278B"/>
    <w:rsid w:val="00692E70"/>
    <w:rsid w:val="006933BA"/>
    <w:rsid w:val="00693510"/>
    <w:rsid w:val="0069366E"/>
    <w:rsid w:val="00693B92"/>
    <w:rsid w:val="00693FA4"/>
    <w:rsid w:val="00694DB0"/>
    <w:rsid w:val="00695543"/>
    <w:rsid w:val="00695653"/>
    <w:rsid w:val="0069604C"/>
    <w:rsid w:val="006963CD"/>
    <w:rsid w:val="006964CB"/>
    <w:rsid w:val="006967A2"/>
    <w:rsid w:val="00696BEC"/>
    <w:rsid w:val="00696E82"/>
    <w:rsid w:val="00697609"/>
    <w:rsid w:val="00697AB9"/>
    <w:rsid w:val="00697BD1"/>
    <w:rsid w:val="00697D17"/>
    <w:rsid w:val="006A049E"/>
    <w:rsid w:val="006A06D5"/>
    <w:rsid w:val="006A0E83"/>
    <w:rsid w:val="006A1329"/>
    <w:rsid w:val="006A1FC9"/>
    <w:rsid w:val="006A202A"/>
    <w:rsid w:val="006A2360"/>
    <w:rsid w:val="006A2BD3"/>
    <w:rsid w:val="006A30A0"/>
    <w:rsid w:val="006A31EF"/>
    <w:rsid w:val="006A378A"/>
    <w:rsid w:val="006A3FC2"/>
    <w:rsid w:val="006A4066"/>
    <w:rsid w:val="006A4826"/>
    <w:rsid w:val="006A4A9B"/>
    <w:rsid w:val="006A4D7F"/>
    <w:rsid w:val="006A502F"/>
    <w:rsid w:val="006A53B8"/>
    <w:rsid w:val="006A53F2"/>
    <w:rsid w:val="006A53FB"/>
    <w:rsid w:val="006A54B0"/>
    <w:rsid w:val="006A563A"/>
    <w:rsid w:val="006A57E6"/>
    <w:rsid w:val="006A59D7"/>
    <w:rsid w:val="006A617E"/>
    <w:rsid w:val="006A714C"/>
    <w:rsid w:val="006A75BE"/>
    <w:rsid w:val="006A7EE6"/>
    <w:rsid w:val="006B0219"/>
    <w:rsid w:val="006B05FE"/>
    <w:rsid w:val="006B0E91"/>
    <w:rsid w:val="006B0F55"/>
    <w:rsid w:val="006B168C"/>
    <w:rsid w:val="006B1893"/>
    <w:rsid w:val="006B2AD1"/>
    <w:rsid w:val="006B2BD6"/>
    <w:rsid w:val="006B32B3"/>
    <w:rsid w:val="006B3475"/>
    <w:rsid w:val="006B351E"/>
    <w:rsid w:val="006B381A"/>
    <w:rsid w:val="006B3F9C"/>
    <w:rsid w:val="006B44DE"/>
    <w:rsid w:val="006B503C"/>
    <w:rsid w:val="006B61B6"/>
    <w:rsid w:val="006B624F"/>
    <w:rsid w:val="006B758E"/>
    <w:rsid w:val="006B7917"/>
    <w:rsid w:val="006B7D83"/>
    <w:rsid w:val="006B7F70"/>
    <w:rsid w:val="006C0547"/>
    <w:rsid w:val="006C09EC"/>
    <w:rsid w:val="006C0B87"/>
    <w:rsid w:val="006C124A"/>
    <w:rsid w:val="006C14A4"/>
    <w:rsid w:val="006C19BB"/>
    <w:rsid w:val="006C1BCB"/>
    <w:rsid w:val="006C22BA"/>
    <w:rsid w:val="006C22CA"/>
    <w:rsid w:val="006C2B96"/>
    <w:rsid w:val="006C364C"/>
    <w:rsid w:val="006C3B77"/>
    <w:rsid w:val="006C3BBC"/>
    <w:rsid w:val="006C3E6F"/>
    <w:rsid w:val="006C41D8"/>
    <w:rsid w:val="006C4213"/>
    <w:rsid w:val="006C4336"/>
    <w:rsid w:val="006C43E5"/>
    <w:rsid w:val="006C45A7"/>
    <w:rsid w:val="006C4829"/>
    <w:rsid w:val="006C4B3B"/>
    <w:rsid w:val="006C4C58"/>
    <w:rsid w:val="006C4DCC"/>
    <w:rsid w:val="006C4E11"/>
    <w:rsid w:val="006C4F7C"/>
    <w:rsid w:val="006C52F7"/>
    <w:rsid w:val="006C57A3"/>
    <w:rsid w:val="006C57A5"/>
    <w:rsid w:val="006C5A4F"/>
    <w:rsid w:val="006C5FA0"/>
    <w:rsid w:val="006C5FE6"/>
    <w:rsid w:val="006C63D4"/>
    <w:rsid w:val="006C6853"/>
    <w:rsid w:val="006C6B1B"/>
    <w:rsid w:val="006C7097"/>
    <w:rsid w:val="006C767A"/>
    <w:rsid w:val="006C77E5"/>
    <w:rsid w:val="006C7D96"/>
    <w:rsid w:val="006D0B8C"/>
    <w:rsid w:val="006D0C7B"/>
    <w:rsid w:val="006D0DB7"/>
    <w:rsid w:val="006D1040"/>
    <w:rsid w:val="006D11A3"/>
    <w:rsid w:val="006D128A"/>
    <w:rsid w:val="006D1C67"/>
    <w:rsid w:val="006D2A0F"/>
    <w:rsid w:val="006D3186"/>
    <w:rsid w:val="006D3636"/>
    <w:rsid w:val="006D3E13"/>
    <w:rsid w:val="006D4759"/>
    <w:rsid w:val="006D4A43"/>
    <w:rsid w:val="006D4BAE"/>
    <w:rsid w:val="006D4CAB"/>
    <w:rsid w:val="006D4EAA"/>
    <w:rsid w:val="006D5456"/>
    <w:rsid w:val="006D54B8"/>
    <w:rsid w:val="006D5C23"/>
    <w:rsid w:val="006D5CDB"/>
    <w:rsid w:val="006D60C6"/>
    <w:rsid w:val="006D6CAD"/>
    <w:rsid w:val="006D6D16"/>
    <w:rsid w:val="006D74FD"/>
    <w:rsid w:val="006D76AD"/>
    <w:rsid w:val="006D79A4"/>
    <w:rsid w:val="006D7A82"/>
    <w:rsid w:val="006E0419"/>
    <w:rsid w:val="006E06E4"/>
    <w:rsid w:val="006E079C"/>
    <w:rsid w:val="006E0B14"/>
    <w:rsid w:val="006E0C1C"/>
    <w:rsid w:val="006E0C79"/>
    <w:rsid w:val="006E0D17"/>
    <w:rsid w:val="006E0D56"/>
    <w:rsid w:val="006E0E9F"/>
    <w:rsid w:val="006E107E"/>
    <w:rsid w:val="006E122C"/>
    <w:rsid w:val="006E1260"/>
    <w:rsid w:val="006E21CE"/>
    <w:rsid w:val="006E30AB"/>
    <w:rsid w:val="006E3146"/>
    <w:rsid w:val="006E31B6"/>
    <w:rsid w:val="006E32C5"/>
    <w:rsid w:val="006E35A1"/>
    <w:rsid w:val="006E36E5"/>
    <w:rsid w:val="006E392B"/>
    <w:rsid w:val="006E3A1C"/>
    <w:rsid w:val="006E3ED4"/>
    <w:rsid w:val="006E3F5E"/>
    <w:rsid w:val="006E4307"/>
    <w:rsid w:val="006E46D3"/>
    <w:rsid w:val="006E490D"/>
    <w:rsid w:val="006E537B"/>
    <w:rsid w:val="006E5382"/>
    <w:rsid w:val="006E53D0"/>
    <w:rsid w:val="006E5405"/>
    <w:rsid w:val="006E57F6"/>
    <w:rsid w:val="006E5B45"/>
    <w:rsid w:val="006E6100"/>
    <w:rsid w:val="006E6415"/>
    <w:rsid w:val="006E65A6"/>
    <w:rsid w:val="006E65C2"/>
    <w:rsid w:val="006E6A78"/>
    <w:rsid w:val="006E6BB6"/>
    <w:rsid w:val="006E7991"/>
    <w:rsid w:val="006F010A"/>
    <w:rsid w:val="006F015D"/>
    <w:rsid w:val="006F033D"/>
    <w:rsid w:val="006F09DD"/>
    <w:rsid w:val="006F1220"/>
    <w:rsid w:val="006F12B6"/>
    <w:rsid w:val="006F1468"/>
    <w:rsid w:val="006F14B0"/>
    <w:rsid w:val="006F1CBC"/>
    <w:rsid w:val="006F1CCA"/>
    <w:rsid w:val="006F1EA2"/>
    <w:rsid w:val="006F1EE0"/>
    <w:rsid w:val="006F2604"/>
    <w:rsid w:val="006F2718"/>
    <w:rsid w:val="006F2CC1"/>
    <w:rsid w:val="006F2CD1"/>
    <w:rsid w:val="006F2F09"/>
    <w:rsid w:val="006F3609"/>
    <w:rsid w:val="006F3CFF"/>
    <w:rsid w:val="006F432F"/>
    <w:rsid w:val="006F4790"/>
    <w:rsid w:val="006F47F4"/>
    <w:rsid w:val="006F4C54"/>
    <w:rsid w:val="006F4E05"/>
    <w:rsid w:val="006F4E4A"/>
    <w:rsid w:val="006F6059"/>
    <w:rsid w:val="006F62F0"/>
    <w:rsid w:val="006F6716"/>
    <w:rsid w:val="006F6B68"/>
    <w:rsid w:val="006F6C32"/>
    <w:rsid w:val="006F6EAF"/>
    <w:rsid w:val="006F71A0"/>
    <w:rsid w:val="006F77D7"/>
    <w:rsid w:val="006F7985"/>
    <w:rsid w:val="006F7C8E"/>
    <w:rsid w:val="0070033C"/>
    <w:rsid w:val="00700519"/>
    <w:rsid w:val="00700655"/>
    <w:rsid w:val="00700DEF"/>
    <w:rsid w:val="0070119E"/>
    <w:rsid w:val="00701486"/>
    <w:rsid w:val="00701949"/>
    <w:rsid w:val="00701B78"/>
    <w:rsid w:val="00701C07"/>
    <w:rsid w:val="00701CB1"/>
    <w:rsid w:val="00701EDA"/>
    <w:rsid w:val="0070267F"/>
    <w:rsid w:val="007026B5"/>
    <w:rsid w:val="007030D7"/>
    <w:rsid w:val="0070341A"/>
    <w:rsid w:val="00703A06"/>
    <w:rsid w:val="00703A77"/>
    <w:rsid w:val="00703BE8"/>
    <w:rsid w:val="0070412F"/>
    <w:rsid w:val="00704867"/>
    <w:rsid w:val="007049E3"/>
    <w:rsid w:val="00704D5C"/>
    <w:rsid w:val="007050F2"/>
    <w:rsid w:val="00705DF2"/>
    <w:rsid w:val="007061F8"/>
    <w:rsid w:val="00706275"/>
    <w:rsid w:val="007064DD"/>
    <w:rsid w:val="00706656"/>
    <w:rsid w:val="00706F32"/>
    <w:rsid w:val="00707240"/>
    <w:rsid w:val="00707B37"/>
    <w:rsid w:val="0071054E"/>
    <w:rsid w:val="0071103C"/>
    <w:rsid w:val="007121E1"/>
    <w:rsid w:val="0071226C"/>
    <w:rsid w:val="00712505"/>
    <w:rsid w:val="0071290D"/>
    <w:rsid w:val="00712D5D"/>
    <w:rsid w:val="0071325F"/>
    <w:rsid w:val="00713304"/>
    <w:rsid w:val="00713971"/>
    <w:rsid w:val="00713A65"/>
    <w:rsid w:val="00714007"/>
    <w:rsid w:val="00714536"/>
    <w:rsid w:val="00714705"/>
    <w:rsid w:val="00714754"/>
    <w:rsid w:val="00714B9A"/>
    <w:rsid w:val="00715149"/>
    <w:rsid w:val="007153E8"/>
    <w:rsid w:val="00715416"/>
    <w:rsid w:val="007156CA"/>
    <w:rsid w:val="00715B66"/>
    <w:rsid w:val="00715D32"/>
    <w:rsid w:val="00715DA7"/>
    <w:rsid w:val="00716247"/>
    <w:rsid w:val="00716339"/>
    <w:rsid w:val="00716350"/>
    <w:rsid w:val="0071636B"/>
    <w:rsid w:val="00716790"/>
    <w:rsid w:val="007167F4"/>
    <w:rsid w:val="00716E53"/>
    <w:rsid w:val="00716F81"/>
    <w:rsid w:val="007173CB"/>
    <w:rsid w:val="00717406"/>
    <w:rsid w:val="00717A55"/>
    <w:rsid w:val="00717DB3"/>
    <w:rsid w:val="007204A8"/>
    <w:rsid w:val="00720F97"/>
    <w:rsid w:val="007215A4"/>
    <w:rsid w:val="00721953"/>
    <w:rsid w:val="00721CC2"/>
    <w:rsid w:val="00721DA9"/>
    <w:rsid w:val="007221F4"/>
    <w:rsid w:val="00722549"/>
    <w:rsid w:val="0072269B"/>
    <w:rsid w:val="007226FB"/>
    <w:rsid w:val="007228C0"/>
    <w:rsid w:val="0072313E"/>
    <w:rsid w:val="0072344B"/>
    <w:rsid w:val="00723451"/>
    <w:rsid w:val="00723516"/>
    <w:rsid w:val="00723A6C"/>
    <w:rsid w:val="00723CA7"/>
    <w:rsid w:val="00723D38"/>
    <w:rsid w:val="007244AD"/>
    <w:rsid w:val="00724697"/>
    <w:rsid w:val="00724862"/>
    <w:rsid w:val="00724961"/>
    <w:rsid w:val="00724B40"/>
    <w:rsid w:val="00724EA9"/>
    <w:rsid w:val="00725008"/>
    <w:rsid w:val="00725152"/>
    <w:rsid w:val="007255F6"/>
    <w:rsid w:val="0072583C"/>
    <w:rsid w:val="00725A7B"/>
    <w:rsid w:val="0072666E"/>
    <w:rsid w:val="00726A52"/>
    <w:rsid w:val="007274D9"/>
    <w:rsid w:val="00727A26"/>
    <w:rsid w:val="00730384"/>
    <w:rsid w:val="0073094D"/>
    <w:rsid w:val="00730B43"/>
    <w:rsid w:val="00731151"/>
    <w:rsid w:val="00731229"/>
    <w:rsid w:val="007312B2"/>
    <w:rsid w:val="007312FE"/>
    <w:rsid w:val="007314A5"/>
    <w:rsid w:val="007314C2"/>
    <w:rsid w:val="00731B63"/>
    <w:rsid w:val="00732165"/>
    <w:rsid w:val="00732271"/>
    <w:rsid w:val="007325B0"/>
    <w:rsid w:val="00732693"/>
    <w:rsid w:val="00732A25"/>
    <w:rsid w:val="00732C5B"/>
    <w:rsid w:val="00732E3B"/>
    <w:rsid w:val="00732F35"/>
    <w:rsid w:val="00733056"/>
    <w:rsid w:val="0073321B"/>
    <w:rsid w:val="00733BE9"/>
    <w:rsid w:val="00733EAC"/>
    <w:rsid w:val="007340EA"/>
    <w:rsid w:val="0073416F"/>
    <w:rsid w:val="007341BA"/>
    <w:rsid w:val="007344C0"/>
    <w:rsid w:val="007344CB"/>
    <w:rsid w:val="00734814"/>
    <w:rsid w:val="00734823"/>
    <w:rsid w:val="00734B7E"/>
    <w:rsid w:val="00734C30"/>
    <w:rsid w:val="00734D7D"/>
    <w:rsid w:val="007353BD"/>
    <w:rsid w:val="007356A2"/>
    <w:rsid w:val="00735730"/>
    <w:rsid w:val="00735A10"/>
    <w:rsid w:val="00735C36"/>
    <w:rsid w:val="00735C41"/>
    <w:rsid w:val="0073661D"/>
    <w:rsid w:val="0073682E"/>
    <w:rsid w:val="0073694B"/>
    <w:rsid w:val="00736CD8"/>
    <w:rsid w:val="00736D1B"/>
    <w:rsid w:val="00736FE7"/>
    <w:rsid w:val="007376EA"/>
    <w:rsid w:val="00737A7B"/>
    <w:rsid w:val="0074016A"/>
    <w:rsid w:val="007402E2"/>
    <w:rsid w:val="007402F2"/>
    <w:rsid w:val="0074079E"/>
    <w:rsid w:val="0074080D"/>
    <w:rsid w:val="00740E35"/>
    <w:rsid w:val="00740F3A"/>
    <w:rsid w:val="00740F71"/>
    <w:rsid w:val="007413F0"/>
    <w:rsid w:val="007415EB"/>
    <w:rsid w:val="007417E1"/>
    <w:rsid w:val="00741E09"/>
    <w:rsid w:val="00741EE7"/>
    <w:rsid w:val="00741F89"/>
    <w:rsid w:val="007422CD"/>
    <w:rsid w:val="00742431"/>
    <w:rsid w:val="00742995"/>
    <w:rsid w:val="007430A7"/>
    <w:rsid w:val="007433F1"/>
    <w:rsid w:val="0074384A"/>
    <w:rsid w:val="007439EC"/>
    <w:rsid w:val="00743B84"/>
    <w:rsid w:val="00743D7C"/>
    <w:rsid w:val="00743DC9"/>
    <w:rsid w:val="00744357"/>
    <w:rsid w:val="007443EE"/>
    <w:rsid w:val="007443F9"/>
    <w:rsid w:val="0074471C"/>
    <w:rsid w:val="00744C1E"/>
    <w:rsid w:val="00744DEC"/>
    <w:rsid w:val="00744F36"/>
    <w:rsid w:val="00745B23"/>
    <w:rsid w:val="00745BFA"/>
    <w:rsid w:val="00745D7C"/>
    <w:rsid w:val="00745E79"/>
    <w:rsid w:val="0074635A"/>
    <w:rsid w:val="0074652D"/>
    <w:rsid w:val="007466DB"/>
    <w:rsid w:val="007469F1"/>
    <w:rsid w:val="00746AA5"/>
    <w:rsid w:val="00746C9B"/>
    <w:rsid w:val="007474FB"/>
    <w:rsid w:val="00747912"/>
    <w:rsid w:val="00750263"/>
    <w:rsid w:val="00750DDE"/>
    <w:rsid w:val="007511E1"/>
    <w:rsid w:val="0075151D"/>
    <w:rsid w:val="00751C2B"/>
    <w:rsid w:val="00751FC3"/>
    <w:rsid w:val="0075215A"/>
    <w:rsid w:val="00752317"/>
    <w:rsid w:val="00752321"/>
    <w:rsid w:val="00752A37"/>
    <w:rsid w:val="00753C66"/>
    <w:rsid w:val="00753C79"/>
    <w:rsid w:val="00753EF8"/>
    <w:rsid w:val="0075435F"/>
    <w:rsid w:val="007544EE"/>
    <w:rsid w:val="00754559"/>
    <w:rsid w:val="007547D4"/>
    <w:rsid w:val="00754CDB"/>
    <w:rsid w:val="0075502E"/>
    <w:rsid w:val="007551FA"/>
    <w:rsid w:val="00755AF7"/>
    <w:rsid w:val="00755B99"/>
    <w:rsid w:val="00755BB3"/>
    <w:rsid w:val="00755E7D"/>
    <w:rsid w:val="00755F48"/>
    <w:rsid w:val="0075637C"/>
    <w:rsid w:val="00756735"/>
    <w:rsid w:val="007567FB"/>
    <w:rsid w:val="00756DE4"/>
    <w:rsid w:val="00756F0A"/>
    <w:rsid w:val="00756F82"/>
    <w:rsid w:val="007572B1"/>
    <w:rsid w:val="007574D1"/>
    <w:rsid w:val="007578B6"/>
    <w:rsid w:val="00757A74"/>
    <w:rsid w:val="00757C1E"/>
    <w:rsid w:val="00760039"/>
    <w:rsid w:val="00760047"/>
    <w:rsid w:val="0076006B"/>
    <w:rsid w:val="007604FC"/>
    <w:rsid w:val="00760ABC"/>
    <w:rsid w:val="00760BE7"/>
    <w:rsid w:val="00760CAC"/>
    <w:rsid w:val="0076178D"/>
    <w:rsid w:val="007617B5"/>
    <w:rsid w:val="007624B6"/>
    <w:rsid w:val="0076260A"/>
    <w:rsid w:val="0076290F"/>
    <w:rsid w:val="00762C35"/>
    <w:rsid w:val="00763226"/>
    <w:rsid w:val="00763639"/>
    <w:rsid w:val="00763F7F"/>
    <w:rsid w:val="00764DA1"/>
    <w:rsid w:val="00764F38"/>
    <w:rsid w:val="007650E2"/>
    <w:rsid w:val="00765618"/>
    <w:rsid w:val="00765899"/>
    <w:rsid w:val="00765B3A"/>
    <w:rsid w:val="0076665F"/>
    <w:rsid w:val="00766836"/>
    <w:rsid w:val="00766E3D"/>
    <w:rsid w:val="0076745B"/>
    <w:rsid w:val="00767517"/>
    <w:rsid w:val="00767B2A"/>
    <w:rsid w:val="00767B60"/>
    <w:rsid w:val="00770782"/>
    <w:rsid w:val="00770D86"/>
    <w:rsid w:val="00770D89"/>
    <w:rsid w:val="00770DFD"/>
    <w:rsid w:val="00770E68"/>
    <w:rsid w:val="0077129A"/>
    <w:rsid w:val="00771F93"/>
    <w:rsid w:val="007729D1"/>
    <w:rsid w:val="00772A88"/>
    <w:rsid w:val="00772BB0"/>
    <w:rsid w:val="00773BCF"/>
    <w:rsid w:val="00773D08"/>
    <w:rsid w:val="00774754"/>
    <w:rsid w:val="0077485E"/>
    <w:rsid w:val="00774B3B"/>
    <w:rsid w:val="00774DCE"/>
    <w:rsid w:val="007750F1"/>
    <w:rsid w:val="007764E2"/>
    <w:rsid w:val="00776DAA"/>
    <w:rsid w:val="00776E7D"/>
    <w:rsid w:val="00776FF5"/>
    <w:rsid w:val="00777591"/>
    <w:rsid w:val="0077764B"/>
    <w:rsid w:val="00777D42"/>
    <w:rsid w:val="00777E13"/>
    <w:rsid w:val="007800A3"/>
    <w:rsid w:val="007804F7"/>
    <w:rsid w:val="007805A0"/>
    <w:rsid w:val="007809CF"/>
    <w:rsid w:val="007810E9"/>
    <w:rsid w:val="00781157"/>
    <w:rsid w:val="00781637"/>
    <w:rsid w:val="00781FA7"/>
    <w:rsid w:val="007826A4"/>
    <w:rsid w:val="0078281D"/>
    <w:rsid w:val="00782AB9"/>
    <w:rsid w:val="00782ADD"/>
    <w:rsid w:val="00782DEA"/>
    <w:rsid w:val="00782F0D"/>
    <w:rsid w:val="00783C4B"/>
    <w:rsid w:val="007841E1"/>
    <w:rsid w:val="00784D18"/>
    <w:rsid w:val="007851DB"/>
    <w:rsid w:val="0078551B"/>
    <w:rsid w:val="00785556"/>
    <w:rsid w:val="007858D2"/>
    <w:rsid w:val="00785F79"/>
    <w:rsid w:val="007869DC"/>
    <w:rsid w:val="00786D40"/>
    <w:rsid w:val="00786DD5"/>
    <w:rsid w:val="007876AE"/>
    <w:rsid w:val="00787742"/>
    <w:rsid w:val="007877AC"/>
    <w:rsid w:val="00787C2B"/>
    <w:rsid w:val="00790149"/>
    <w:rsid w:val="00790340"/>
    <w:rsid w:val="007908AD"/>
    <w:rsid w:val="0079090C"/>
    <w:rsid w:val="00790BD1"/>
    <w:rsid w:val="00790BF3"/>
    <w:rsid w:val="00790FA5"/>
    <w:rsid w:val="00791914"/>
    <w:rsid w:val="00791DA8"/>
    <w:rsid w:val="007925C9"/>
    <w:rsid w:val="0079278C"/>
    <w:rsid w:val="00792A0F"/>
    <w:rsid w:val="00792B9A"/>
    <w:rsid w:val="00792C57"/>
    <w:rsid w:val="00792ECA"/>
    <w:rsid w:val="00793508"/>
    <w:rsid w:val="00793DB9"/>
    <w:rsid w:val="00793F94"/>
    <w:rsid w:val="00794344"/>
    <w:rsid w:val="007944BA"/>
    <w:rsid w:val="007945B3"/>
    <w:rsid w:val="00794ADF"/>
    <w:rsid w:val="00794BE2"/>
    <w:rsid w:val="00794E14"/>
    <w:rsid w:val="007953FE"/>
    <w:rsid w:val="00795477"/>
    <w:rsid w:val="0079583B"/>
    <w:rsid w:val="007959AF"/>
    <w:rsid w:val="00795A23"/>
    <w:rsid w:val="00795D20"/>
    <w:rsid w:val="00796803"/>
    <w:rsid w:val="00796F95"/>
    <w:rsid w:val="007976D6"/>
    <w:rsid w:val="00797AB1"/>
    <w:rsid w:val="007A00D3"/>
    <w:rsid w:val="007A0908"/>
    <w:rsid w:val="007A0EBA"/>
    <w:rsid w:val="007A16B5"/>
    <w:rsid w:val="007A16CB"/>
    <w:rsid w:val="007A2839"/>
    <w:rsid w:val="007A35B0"/>
    <w:rsid w:val="007A386B"/>
    <w:rsid w:val="007A3B5A"/>
    <w:rsid w:val="007A4043"/>
    <w:rsid w:val="007A4072"/>
    <w:rsid w:val="007A4196"/>
    <w:rsid w:val="007A428C"/>
    <w:rsid w:val="007A45EF"/>
    <w:rsid w:val="007A49AB"/>
    <w:rsid w:val="007A4B22"/>
    <w:rsid w:val="007A4E3D"/>
    <w:rsid w:val="007A4F7C"/>
    <w:rsid w:val="007A51FD"/>
    <w:rsid w:val="007A53B6"/>
    <w:rsid w:val="007A5833"/>
    <w:rsid w:val="007A5AF9"/>
    <w:rsid w:val="007A5E5B"/>
    <w:rsid w:val="007A6131"/>
    <w:rsid w:val="007A6A2D"/>
    <w:rsid w:val="007A6A9F"/>
    <w:rsid w:val="007A6DB9"/>
    <w:rsid w:val="007A6E7A"/>
    <w:rsid w:val="007A7024"/>
    <w:rsid w:val="007A717F"/>
    <w:rsid w:val="007A75C9"/>
    <w:rsid w:val="007A7A88"/>
    <w:rsid w:val="007A7DAE"/>
    <w:rsid w:val="007B014D"/>
    <w:rsid w:val="007B0D2E"/>
    <w:rsid w:val="007B0D65"/>
    <w:rsid w:val="007B1140"/>
    <w:rsid w:val="007B1245"/>
    <w:rsid w:val="007B1246"/>
    <w:rsid w:val="007B178C"/>
    <w:rsid w:val="007B1938"/>
    <w:rsid w:val="007B1941"/>
    <w:rsid w:val="007B1A26"/>
    <w:rsid w:val="007B1BCA"/>
    <w:rsid w:val="007B2D76"/>
    <w:rsid w:val="007B2E8A"/>
    <w:rsid w:val="007B3054"/>
    <w:rsid w:val="007B390D"/>
    <w:rsid w:val="007B3A55"/>
    <w:rsid w:val="007B439D"/>
    <w:rsid w:val="007B45F0"/>
    <w:rsid w:val="007B5355"/>
    <w:rsid w:val="007B53F6"/>
    <w:rsid w:val="007B5A3F"/>
    <w:rsid w:val="007B5D43"/>
    <w:rsid w:val="007B6158"/>
    <w:rsid w:val="007B61B9"/>
    <w:rsid w:val="007B62C0"/>
    <w:rsid w:val="007B69F5"/>
    <w:rsid w:val="007B6EED"/>
    <w:rsid w:val="007B7222"/>
    <w:rsid w:val="007B78D6"/>
    <w:rsid w:val="007B794E"/>
    <w:rsid w:val="007B79B2"/>
    <w:rsid w:val="007B7DC8"/>
    <w:rsid w:val="007C0542"/>
    <w:rsid w:val="007C092C"/>
    <w:rsid w:val="007C0C18"/>
    <w:rsid w:val="007C0D6E"/>
    <w:rsid w:val="007C10FE"/>
    <w:rsid w:val="007C1B1B"/>
    <w:rsid w:val="007C1B93"/>
    <w:rsid w:val="007C1C71"/>
    <w:rsid w:val="007C1D0B"/>
    <w:rsid w:val="007C29B3"/>
    <w:rsid w:val="007C2B73"/>
    <w:rsid w:val="007C2FB8"/>
    <w:rsid w:val="007C2FC2"/>
    <w:rsid w:val="007C3188"/>
    <w:rsid w:val="007C333B"/>
    <w:rsid w:val="007C375E"/>
    <w:rsid w:val="007C3AA5"/>
    <w:rsid w:val="007C4033"/>
    <w:rsid w:val="007C4C20"/>
    <w:rsid w:val="007C5059"/>
    <w:rsid w:val="007C549B"/>
    <w:rsid w:val="007C5ADB"/>
    <w:rsid w:val="007C6576"/>
    <w:rsid w:val="007C6727"/>
    <w:rsid w:val="007C67EF"/>
    <w:rsid w:val="007C6A3C"/>
    <w:rsid w:val="007C6C07"/>
    <w:rsid w:val="007C6CC9"/>
    <w:rsid w:val="007C75F4"/>
    <w:rsid w:val="007C775A"/>
    <w:rsid w:val="007C7989"/>
    <w:rsid w:val="007C79FF"/>
    <w:rsid w:val="007D02B6"/>
    <w:rsid w:val="007D03A2"/>
    <w:rsid w:val="007D1187"/>
    <w:rsid w:val="007D124E"/>
    <w:rsid w:val="007D1824"/>
    <w:rsid w:val="007D1E68"/>
    <w:rsid w:val="007D20A4"/>
    <w:rsid w:val="007D2C68"/>
    <w:rsid w:val="007D2DA4"/>
    <w:rsid w:val="007D2E32"/>
    <w:rsid w:val="007D333F"/>
    <w:rsid w:val="007D342C"/>
    <w:rsid w:val="007D4830"/>
    <w:rsid w:val="007D4A60"/>
    <w:rsid w:val="007D4BDC"/>
    <w:rsid w:val="007D4FB6"/>
    <w:rsid w:val="007D5508"/>
    <w:rsid w:val="007D5C12"/>
    <w:rsid w:val="007D5E8F"/>
    <w:rsid w:val="007D5EE8"/>
    <w:rsid w:val="007D5F8E"/>
    <w:rsid w:val="007D657D"/>
    <w:rsid w:val="007D7043"/>
    <w:rsid w:val="007D77AE"/>
    <w:rsid w:val="007D7934"/>
    <w:rsid w:val="007D7AAD"/>
    <w:rsid w:val="007D7E02"/>
    <w:rsid w:val="007E0542"/>
    <w:rsid w:val="007E06C8"/>
    <w:rsid w:val="007E1646"/>
    <w:rsid w:val="007E16B1"/>
    <w:rsid w:val="007E1A31"/>
    <w:rsid w:val="007E1B0C"/>
    <w:rsid w:val="007E2073"/>
    <w:rsid w:val="007E242D"/>
    <w:rsid w:val="007E2EC3"/>
    <w:rsid w:val="007E2FB2"/>
    <w:rsid w:val="007E3946"/>
    <w:rsid w:val="007E477C"/>
    <w:rsid w:val="007E4835"/>
    <w:rsid w:val="007E5038"/>
    <w:rsid w:val="007E527A"/>
    <w:rsid w:val="007E557E"/>
    <w:rsid w:val="007E55B5"/>
    <w:rsid w:val="007E6937"/>
    <w:rsid w:val="007E6D9F"/>
    <w:rsid w:val="007E71EA"/>
    <w:rsid w:val="007E72B9"/>
    <w:rsid w:val="007E7643"/>
    <w:rsid w:val="007E7E9F"/>
    <w:rsid w:val="007F0172"/>
    <w:rsid w:val="007F022E"/>
    <w:rsid w:val="007F0408"/>
    <w:rsid w:val="007F0FE2"/>
    <w:rsid w:val="007F2331"/>
    <w:rsid w:val="007F289C"/>
    <w:rsid w:val="007F2ACF"/>
    <w:rsid w:val="007F2AE8"/>
    <w:rsid w:val="007F2B8E"/>
    <w:rsid w:val="007F2BBF"/>
    <w:rsid w:val="007F2BFF"/>
    <w:rsid w:val="007F31F3"/>
    <w:rsid w:val="007F3B96"/>
    <w:rsid w:val="007F40AC"/>
    <w:rsid w:val="007F4848"/>
    <w:rsid w:val="007F48A7"/>
    <w:rsid w:val="007F58B7"/>
    <w:rsid w:val="007F591D"/>
    <w:rsid w:val="007F5BA6"/>
    <w:rsid w:val="007F5C5D"/>
    <w:rsid w:val="007F60EC"/>
    <w:rsid w:val="007F661F"/>
    <w:rsid w:val="007F66EF"/>
    <w:rsid w:val="007F6793"/>
    <w:rsid w:val="007F685F"/>
    <w:rsid w:val="007F73B0"/>
    <w:rsid w:val="007F7A46"/>
    <w:rsid w:val="00800012"/>
    <w:rsid w:val="008002E1"/>
    <w:rsid w:val="0080038F"/>
    <w:rsid w:val="008007D2"/>
    <w:rsid w:val="00800AB5"/>
    <w:rsid w:val="00800F52"/>
    <w:rsid w:val="00800F72"/>
    <w:rsid w:val="00801012"/>
    <w:rsid w:val="008017FB"/>
    <w:rsid w:val="00801C5B"/>
    <w:rsid w:val="00801DFF"/>
    <w:rsid w:val="0080241F"/>
    <w:rsid w:val="008026A5"/>
    <w:rsid w:val="008029B4"/>
    <w:rsid w:val="00802CC9"/>
    <w:rsid w:val="00802FFD"/>
    <w:rsid w:val="0080307C"/>
    <w:rsid w:val="008033DF"/>
    <w:rsid w:val="0080377D"/>
    <w:rsid w:val="00803F8D"/>
    <w:rsid w:val="00804060"/>
    <w:rsid w:val="00804242"/>
    <w:rsid w:val="0080431C"/>
    <w:rsid w:val="00804675"/>
    <w:rsid w:val="008048A5"/>
    <w:rsid w:val="00804DDD"/>
    <w:rsid w:val="00804E01"/>
    <w:rsid w:val="00805687"/>
    <w:rsid w:val="00805FA4"/>
    <w:rsid w:val="00806328"/>
    <w:rsid w:val="00806416"/>
    <w:rsid w:val="0080661F"/>
    <w:rsid w:val="008066FB"/>
    <w:rsid w:val="00806CD6"/>
    <w:rsid w:val="008071BB"/>
    <w:rsid w:val="008071E7"/>
    <w:rsid w:val="008075B1"/>
    <w:rsid w:val="008076CE"/>
    <w:rsid w:val="00807F12"/>
    <w:rsid w:val="0081047B"/>
    <w:rsid w:val="008104EC"/>
    <w:rsid w:val="00811B35"/>
    <w:rsid w:val="0081257C"/>
    <w:rsid w:val="00812858"/>
    <w:rsid w:val="00812BA3"/>
    <w:rsid w:val="00812CAC"/>
    <w:rsid w:val="00812F33"/>
    <w:rsid w:val="008133E9"/>
    <w:rsid w:val="008134D9"/>
    <w:rsid w:val="00813A2C"/>
    <w:rsid w:val="0081437C"/>
    <w:rsid w:val="00814B5D"/>
    <w:rsid w:val="008151B6"/>
    <w:rsid w:val="00815324"/>
    <w:rsid w:val="008154A0"/>
    <w:rsid w:val="0081584C"/>
    <w:rsid w:val="008166A7"/>
    <w:rsid w:val="00816855"/>
    <w:rsid w:val="008168B3"/>
    <w:rsid w:val="00816A4C"/>
    <w:rsid w:val="00816C2E"/>
    <w:rsid w:val="00816EB1"/>
    <w:rsid w:val="00817017"/>
    <w:rsid w:val="00817154"/>
    <w:rsid w:val="00817508"/>
    <w:rsid w:val="00817858"/>
    <w:rsid w:val="008179B7"/>
    <w:rsid w:val="00817E23"/>
    <w:rsid w:val="008205C1"/>
    <w:rsid w:val="0082063C"/>
    <w:rsid w:val="008207FD"/>
    <w:rsid w:val="0082080F"/>
    <w:rsid w:val="00820918"/>
    <w:rsid w:val="00821170"/>
    <w:rsid w:val="008219AE"/>
    <w:rsid w:val="00821CCE"/>
    <w:rsid w:val="00821F86"/>
    <w:rsid w:val="008224C9"/>
    <w:rsid w:val="008227A1"/>
    <w:rsid w:val="0082288B"/>
    <w:rsid w:val="00822C47"/>
    <w:rsid w:val="00822F11"/>
    <w:rsid w:val="008230B0"/>
    <w:rsid w:val="00823CC2"/>
    <w:rsid w:val="0082425A"/>
    <w:rsid w:val="00824A50"/>
    <w:rsid w:val="00824F7A"/>
    <w:rsid w:val="00824FD5"/>
    <w:rsid w:val="00826254"/>
    <w:rsid w:val="00826692"/>
    <w:rsid w:val="00826DAB"/>
    <w:rsid w:val="00826FE9"/>
    <w:rsid w:val="008276A3"/>
    <w:rsid w:val="00827884"/>
    <w:rsid w:val="00827A41"/>
    <w:rsid w:val="00827C1E"/>
    <w:rsid w:val="008301DB"/>
    <w:rsid w:val="00830262"/>
    <w:rsid w:val="008305F1"/>
    <w:rsid w:val="00830A0D"/>
    <w:rsid w:val="00830F25"/>
    <w:rsid w:val="0083126D"/>
    <w:rsid w:val="008312DE"/>
    <w:rsid w:val="0083131A"/>
    <w:rsid w:val="0083154C"/>
    <w:rsid w:val="00831663"/>
    <w:rsid w:val="00831A03"/>
    <w:rsid w:val="00831AA1"/>
    <w:rsid w:val="00831B35"/>
    <w:rsid w:val="00831E23"/>
    <w:rsid w:val="00832AB6"/>
    <w:rsid w:val="00832B4E"/>
    <w:rsid w:val="00832D37"/>
    <w:rsid w:val="00833744"/>
    <w:rsid w:val="0083380D"/>
    <w:rsid w:val="00833902"/>
    <w:rsid w:val="0083394A"/>
    <w:rsid w:val="00833DCB"/>
    <w:rsid w:val="0083423E"/>
    <w:rsid w:val="0083464B"/>
    <w:rsid w:val="00834A67"/>
    <w:rsid w:val="00834F2E"/>
    <w:rsid w:val="0083514E"/>
    <w:rsid w:val="008352B8"/>
    <w:rsid w:val="00835332"/>
    <w:rsid w:val="00835713"/>
    <w:rsid w:val="0083576A"/>
    <w:rsid w:val="00835833"/>
    <w:rsid w:val="00835A54"/>
    <w:rsid w:val="00836AD6"/>
    <w:rsid w:val="00836DDE"/>
    <w:rsid w:val="00836EE6"/>
    <w:rsid w:val="008370A8"/>
    <w:rsid w:val="008370B4"/>
    <w:rsid w:val="00837AB9"/>
    <w:rsid w:val="00840328"/>
    <w:rsid w:val="008403D2"/>
    <w:rsid w:val="00840C62"/>
    <w:rsid w:val="00840DA8"/>
    <w:rsid w:val="008410A6"/>
    <w:rsid w:val="008412D3"/>
    <w:rsid w:val="008413A3"/>
    <w:rsid w:val="008413BA"/>
    <w:rsid w:val="008417E1"/>
    <w:rsid w:val="00841821"/>
    <w:rsid w:val="00841AB6"/>
    <w:rsid w:val="00841F3D"/>
    <w:rsid w:val="00842043"/>
    <w:rsid w:val="008421A0"/>
    <w:rsid w:val="008427E9"/>
    <w:rsid w:val="008429B8"/>
    <w:rsid w:val="008429B9"/>
    <w:rsid w:val="00842D48"/>
    <w:rsid w:val="00842D52"/>
    <w:rsid w:val="0084346B"/>
    <w:rsid w:val="00843D5A"/>
    <w:rsid w:val="00843D6C"/>
    <w:rsid w:val="008440A0"/>
    <w:rsid w:val="008441DA"/>
    <w:rsid w:val="00844428"/>
    <w:rsid w:val="00845246"/>
    <w:rsid w:val="008457CC"/>
    <w:rsid w:val="00845A7A"/>
    <w:rsid w:val="00845D27"/>
    <w:rsid w:val="008466E1"/>
    <w:rsid w:val="00846A7E"/>
    <w:rsid w:val="00846C6A"/>
    <w:rsid w:val="008473D3"/>
    <w:rsid w:val="00850C43"/>
    <w:rsid w:val="0085188C"/>
    <w:rsid w:val="00851ADC"/>
    <w:rsid w:val="00851F4F"/>
    <w:rsid w:val="0085220B"/>
    <w:rsid w:val="0085251D"/>
    <w:rsid w:val="00852827"/>
    <w:rsid w:val="00853420"/>
    <w:rsid w:val="00853692"/>
    <w:rsid w:val="00853914"/>
    <w:rsid w:val="00853E7A"/>
    <w:rsid w:val="00853ED1"/>
    <w:rsid w:val="00854388"/>
    <w:rsid w:val="008543DA"/>
    <w:rsid w:val="00854B81"/>
    <w:rsid w:val="00855138"/>
    <w:rsid w:val="0085599A"/>
    <w:rsid w:val="00855AAD"/>
    <w:rsid w:val="00856620"/>
    <w:rsid w:val="00856B7C"/>
    <w:rsid w:val="00857043"/>
    <w:rsid w:val="00857BF9"/>
    <w:rsid w:val="00857C8F"/>
    <w:rsid w:val="00857DE2"/>
    <w:rsid w:val="00857FFB"/>
    <w:rsid w:val="00860060"/>
    <w:rsid w:val="00860AFF"/>
    <w:rsid w:val="00861045"/>
    <w:rsid w:val="008611DA"/>
    <w:rsid w:val="008612C4"/>
    <w:rsid w:val="00861301"/>
    <w:rsid w:val="00861799"/>
    <w:rsid w:val="008618D4"/>
    <w:rsid w:val="00861AE3"/>
    <w:rsid w:val="00861B3C"/>
    <w:rsid w:val="00861FD5"/>
    <w:rsid w:val="008620DE"/>
    <w:rsid w:val="0086273A"/>
    <w:rsid w:val="0086284B"/>
    <w:rsid w:val="008630F5"/>
    <w:rsid w:val="00863221"/>
    <w:rsid w:val="008632CF"/>
    <w:rsid w:val="00863898"/>
    <w:rsid w:val="00863E52"/>
    <w:rsid w:val="00863F37"/>
    <w:rsid w:val="008649D8"/>
    <w:rsid w:val="00864A4D"/>
    <w:rsid w:val="00865532"/>
    <w:rsid w:val="00865577"/>
    <w:rsid w:val="008658D9"/>
    <w:rsid w:val="008659EC"/>
    <w:rsid w:val="00866092"/>
    <w:rsid w:val="0086610C"/>
    <w:rsid w:val="00866354"/>
    <w:rsid w:val="008668A8"/>
    <w:rsid w:val="0086721D"/>
    <w:rsid w:val="008672FA"/>
    <w:rsid w:val="00867B88"/>
    <w:rsid w:val="00867C30"/>
    <w:rsid w:val="00867CF1"/>
    <w:rsid w:val="00867F48"/>
    <w:rsid w:val="008702BA"/>
    <w:rsid w:val="00870432"/>
    <w:rsid w:val="008704DA"/>
    <w:rsid w:val="00870EA1"/>
    <w:rsid w:val="0087144D"/>
    <w:rsid w:val="00871C70"/>
    <w:rsid w:val="00871C81"/>
    <w:rsid w:val="008726F9"/>
    <w:rsid w:val="008729F2"/>
    <w:rsid w:val="00872B6A"/>
    <w:rsid w:val="008735E0"/>
    <w:rsid w:val="00873955"/>
    <w:rsid w:val="00873A00"/>
    <w:rsid w:val="00873A14"/>
    <w:rsid w:val="00873EA3"/>
    <w:rsid w:val="00874152"/>
    <w:rsid w:val="00874472"/>
    <w:rsid w:val="008744B6"/>
    <w:rsid w:val="008744F5"/>
    <w:rsid w:val="00874596"/>
    <w:rsid w:val="008746D7"/>
    <w:rsid w:val="00874BF2"/>
    <w:rsid w:val="00874CA9"/>
    <w:rsid w:val="0087551A"/>
    <w:rsid w:val="0087553C"/>
    <w:rsid w:val="008756B1"/>
    <w:rsid w:val="00875EA6"/>
    <w:rsid w:val="008763CD"/>
    <w:rsid w:val="008763FA"/>
    <w:rsid w:val="008764B0"/>
    <w:rsid w:val="008764E7"/>
    <w:rsid w:val="008765D0"/>
    <w:rsid w:val="0087693C"/>
    <w:rsid w:val="00876A3C"/>
    <w:rsid w:val="00876D3A"/>
    <w:rsid w:val="00876DC0"/>
    <w:rsid w:val="008775E4"/>
    <w:rsid w:val="00877E3B"/>
    <w:rsid w:val="0088075F"/>
    <w:rsid w:val="00880BFC"/>
    <w:rsid w:val="00880CEA"/>
    <w:rsid w:val="00880D5E"/>
    <w:rsid w:val="00880FD1"/>
    <w:rsid w:val="0088129B"/>
    <w:rsid w:val="00881C3D"/>
    <w:rsid w:val="00881DC1"/>
    <w:rsid w:val="00882546"/>
    <w:rsid w:val="00882D2F"/>
    <w:rsid w:val="00882FF6"/>
    <w:rsid w:val="0088306C"/>
    <w:rsid w:val="008834C6"/>
    <w:rsid w:val="00883611"/>
    <w:rsid w:val="00883891"/>
    <w:rsid w:val="0088402A"/>
    <w:rsid w:val="008840F4"/>
    <w:rsid w:val="008841BB"/>
    <w:rsid w:val="0088433B"/>
    <w:rsid w:val="00884633"/>
    <w:rsid w:val="00884782"/>
    <w:rsid w:val="00884A22"/>
    <w:rsid w:val="00884E4A"/>
    <w:rsid w:val="008851A4"/>
    <w:rsid w:val="008851F4"/>
    <w:rsid w:val="0088524A"/>
    <w:rsid w:val="008852E2"/>
    <w:rsid w:val="00885BD3"/>
    <w:rsid w:val="00885D01"/>
    <w:rsid w:val="008864D7"/>
    <w:rsid w:val="00886810"/>
    <w:rsid w:val="00886AC7"/>
    <w:rsid w:val="00886B01"/>
    <w:rsid w:val="00886C41"/>
    <w:rsid w:val="00886FDC"/>
    <w:rsid w:val="00887213"/>
    <w:rsid w:val="00887978"/>
    <w:rsid w:val="00887ABF"/>
    <w:rsid w:val="00890469"/>
    <w:rsid w:val="0089080B"/>
    <w:rsid w:val="00891950"/>
    <w:rsid w:val="00891A04"/>
    <w:rsid w:val="008928CE"/>
    <w:rsid w:val="00893714"/>
    <w:rsid w:val="008939E3"/>
    <w:rsid w:val="00893B6B"/>
    <w:rsid w:val="00894052"/>
    <w:rsid w:val="0089448E"/>
    <w:rsid w:val="008944DE"/>
    <w:rsid w:val="00894674"/>
    <w:rsid w:val="008949DE"/>
    <w:rsid w:val="00894C91"/>
    <w:rsid w:val="008950A4"/>
    <w:rsid w:val="008954F0"/>
    <w:rsid w:val="008955D0"/>
    <w:rsid w:val="00895772"/>
    <w:rsid w:val="00895AED"/>
    <w:rsid w:val="00895FAD"/>
    <w:rsid w:val="00896037"/>
    <w:rsid w:val="00896228"/>
    <w:rsid w:val="008963EB"/>
    <w:rsid w:val="00896492"/>
    <w:rsid w:val="00896550"/>
    <w:rsid w:val="00896BB3"/>
    <w:rsid w:val="00896E09"/>
    <w:rsid w:val="00896E91"/>
    <w:rsid w:val="00897095"/>
    <w:rsid w:val="008A0CD5"/>
    <w:rsid w:val="008A136C"/>
    <w:rsid w:val="008A13A0"/>
    <w:rsid w:val="008A1E5C"/>
    <w:rsid w:val="008A26B9"/>
    <w:rsid w:val="008A2989"/>
    <w:rsid w:val="008A2B8A"/>
    <w:rsid w:val="008A2CA2"/>
    <w:rsid w:val="008A3524"/>
    <w:rsid w:val="008A35DA"/>
    <w:rsid w:val="008A373D"/>
    <w:rsid w:val="008A382D"/>
    <w:rsid w:val="008A3849"/>
    <w:rsid w:val="008A43A7"/>
    <w:rsid w:val="008A456C"/>
    <w:rsid w:val="008A46FD"/>
    <w:rsid w:val="008A481C"/>
    <w:rsid w:val="008A4DFF"/>
    <w:rsid w:val="008A4ED3"/>
    <w:rsid w:val="008A5255"/>
    <w:rsid w:val="008A56EC"/>
    <w:rsid w:val="008A5810"/>
    <w:rsid w:val="008A5A00"/>
    <w:rsid w:val="008A683B"/>
    <w:rsid w:val="008A695D"/>
    <w:rsid w:val="008A6D62"/>
    <w:rsid w:val="008A7413"/>
    <w:rsid w:val="008A7D6F"/>
    <w:rsid w:val="008B0230"/>
    <w:rsid w:val="008B0798"/>
    <w:rsid w:val="008B08C2"/>
    <w:rsid w:val="008B1528"/>
    <w:rsid w:val="008B163C"/>
    <w:rsid w:val="008B1796"/>
    <w:rsid w:val="008B1E2A"/>
    <w:rsid w:val="008B23E9"/>
    <w:rsid w:val="008B32A1"/>
    <w:rsid w:val="008B3A13"/>
    <w:rsid w:val="008B3A2D"/>
    <w:rsid w:val="008B3D00"/>
    <w:rsid w:val="008B3D21"/>
    <w:rsid w:val="008B3FCA"/>
    <w:rsid w:val="008B4B5B"/>
    <w:rsid w:val="008B4EFF"/>
    <w:rsid w:val="008B5215"/>
    <w:rsid w:val="008B54DD"/>
    <w:rsid w:val="008B5647"/>
    <w:rsid w:val="008B5CF0"/>
    <w:rsid w:val="008B6458"/>
    <w:rsid w:val="008B65E0"/>
    <w:rsid w:val="008B667C"/>
    <w:rsid w:val="008B6DFB"/>
    <w:rsid w:val="008B6E48"/>
    <w:rsid w:val="008B7030"/>
    <w:rsid w:val="008B74B1"/>
    <w:rsid w:val="008B7946"/>
    <w:rsid w:val="008C050A"/>
    <w:rsid w:val="008C0929"/>
    <w:rsid w:val="008C0B87"/>
    <w:rsid w:val="008C0C76"/>
    <w:rsid w:val="008C0DB6"/>
    <w:rsid w:val="008C0E71"/>
    <w:rsid w:val="008C0F60"/>
    <w:rsid w:val="008C0FD5"/>
    <w:rsid w:val="008C10A3"/>
    <w:rsid w:val="008C121A"/>
    <w:rsid w:val="008C19EB"/>
    <w:rsid w:val="008C2057"/>
    <w:rsid w:val="008C2A65"/>
    <w:rsid w:val="008C2B56"/>
    <w:rsid w:val="008C3030"/>
    <w:rsid w:val="008C36DC"/>
    <w:rsid w:val="008C3F6B"/>
    <w:rsid w:val="008C4078"/>
    <w:rsid w:val="008C4123"/>
    <w:rsid w:val="008C4889"/>
    <w:rsid w:val="008C5BDF"/>
    <w:rsid w:val="008C61C1"/>
    <w:rsid w:val="008C6359"/>
    <w:rsid w:val="008C6907"/>
    <w:rsid w:val="008C6B61"/>
    <w:rsid w:val="008C6D37"/>
    <w:rsid w:val="008C6F83"/>
    <w:rsid w:val="008C6FAC"/>
    <w:rsid w:val="008C6FD6"/>
    <w:rsid w:val="008C7126"/>
    <w:rsid w:val="008C735D"/>
    <w:rsid w:val="008C7424"/>
    <w:rsid w:val="008C7430"/>
    <w:rsid w:val="008C75BC"/>
    <w:rsid w:val="008C7DC4"/>
    <w:rsid w:val="008D0160"/>
    <w:rsid w:val="008D0313"/>
    <w:rsid w:val="008D05D7"/>
    <w:rsid w:val="008D07D8"/>
    <w:rsid w:val="008D09F5"/>
    <w:rsid w:val="008D0FA6"/>
    <w:rsid w:val="008D1369"/>
    <w:rsid w:val="008D1768"/>
    <w:rsid w:val="008D1798"/>
    <w:rsid w:val="008D2316"/>
    <w:rsid w:val="008D23E3"/>
    <w:rsid w:val="008D2C41"/>
    <w:rsid w:val="008D2E29"/>
    <w:rsid w:val="008D2F03"/>
    <w:rsid w:val="008D2F46"/>
    <w:rsid w:val="008D2FAD"/>
    <w:rsid w:val="008D31DB"/>
    <w:rsid w:val="008D334C"/>
    <w:rsid w:val="008D360A"/>
    <w:rsid w:val="008D3D45"/>
    <w:rsid w:val="008D4402"/>
    <w:rsid w:val="008D457E"/>
    <w:rsid w:val="008D474F"/>
    <w:rsid w:val="008D47E4"/>
    <w:rsid w:val="008D4900"/>
    <w:rsid w:val="008D4A0E"/>
    <w:rsid w:val="008D5092"/>
    <w:rsid w:val="008D56C5"/>
    <w:rsid w:val="008D5749"/>
    <w:rsid w:val="008D5D16"/>
    <w:rsid w:val="008D63E1"/>
    <w:rsid w:val="008D64BE"/>
    <w:rsid w:val="008D6879"/>
    <w:rsid w:val="008D6A02"/>
    <w:rsid w:val="008D6F19"/>
    <w:rsid w:val="008D7379"/>
    <w:rsid w:val="008D7382"/>
    <w:rsid w:val="008D73BF"/>
    <w:rsid w:val="008D76CA"/>
    <w:rsid w:val="008D7721"/>
    <w:rsid w:val="008D7770"/>
    <w:rsid w:val="008D7B22"/>
    <w:rsid w:val="008E0273"/>
    <w:rsid w:val="008E08AA"/>
    <w:rsid w:val="008E0B92"/>
    <w:rsid w:val="008E0F00"/>
    <w:rsid w:val="008E1910"/>
    <w:rsid w:val="008E1B67"/>
    <w:rsid w:val="008E1C8C"/>
    <w:rsid w:val="008E202D"/>
    <w:rsid w:val="008E28A4"/>
    <w:rsid w:val="008E28F1"/>
    <w:rsid w:val="008E2E8F"/>
    <w:rsid w:val="008E3920"/>
    <w:rsid w:val="008E3E86"/>
    <w:rsid w:val="008E3E8E"/>
    <w:rsid w:val="008E41B1"/>
    <w:rsid w:val="008E4253"/>
    <w:rsid w:val="008E4255"/>
    <w:rsid w:val="008E4325"/>
    <w:rsid w:val="008E494B"/>
    <w:rsid w:val="008E4A89"/>
    <w:rsid w:val="008E4EB4"/>
    <w:rsid w:val="008E521C"/>
    <w:rsid w:val="008E5B25"/>
    <w:rsid w:val="008E5C0F"/>
    <w:rsid w:val="008E5C94"/>
    <w:rsid w:val="008E6134"/>
    <w:rsid w:val="008E6536"/>
    <w:rsid w:val="008E6787"/>
    <w:rsid w:val="008E68DC"/>
    <w:rsid w:val="008E70E6"/>
    <w:rsid w:val="008E76BD"/>
    <w:rsid w:val="008E7C6E"/>
    <w:rsid w:val="008F018C"/>
    <w:rsid w:val="008F085C"/>
    <w:rsid w:val="008F09BB"/>
    <w:rsid w:val="008F1116"/>
    <w:rsid w:val="008F1165"/>
    <w:rsid w:val="008F11F0"/>
    <w:rsid w:val="008F1250"/>
    <w:rsid w:val="008F1831"/>
    <w:rsid w:val="008F1894"/>
    <w:rsid w:val="008F2533"/>
    <w:rsid w:val="008F2A7D"/>
    <w:rsid w:val="008F2FC8"/>
    <w:rsid w:val="008F302A"/>
    <w:rsid w:val="008F3112"/>
    <w:rsid w:val="008F31A6"/>
    <w:rsid w:val="008F3258"/>
    <w:rsid w:val="008F393C"/>
    <w:rsid w:val="008F3CA8"/>
    <w:rsid w:val="008F40AE"/>
    <w:rsid w:val="008F425E"/>
    <w:rsid w:val="008F49CB"/>
    <w:rsid w:val="008F565B"/>
    <w:rsid w:val="008F646B"/>
    <w:rsid w:val="008F686A"/>
    <w:rsid w:val="008F7886"/>
    <w:rsid w:val="008F7A6F"/>
    <w:rsid w:val="008F7EFC"/>
    <w:rsid w:val="008F7F8D"/>
    <w:rsid w:val="009002C2"/>
    <w:rsid w:val="009003D6"/>
    <w:rsid w:val="009003FC"/>
    <w:rsid w:val="00900504"/>
    <w:rsid w:val="00900728"/>
    <w:rsid w:val="009018CD"/>
    <w:rsid w:val="0090228C"/>
    <w:rsid w:val="00902D3D"/>
    <w:rsid w:val="0090336E"/>
    <w:rsid w:val="0090345E"/>
    <w:rsid w:val="00903D5E"/>
    <w:rsid w:val="00903D99"/>
    <w:rsid w:val="00903F03"/>
    <w:rsid w:val="00904171"/>
    <w:rsid w:val="0090456A"/>
    <w:rsid w:val="00904CD9"/>
    <w:rsid w:val="009050A7"/>
    <w:rsid w:val="0090528F"/>
    <w:rsid w:val="009053EE"/>
    <w:rsid w:val="009055E7"/>
    <w:rsid w:val="0090578E"/>
    <w:rsid w:val="0090587E"/>
    <w:rsid w:val="0090592F"/>
    <w:rsid w:val="009059FC"/>
    <w:rsid w:val="009059FF"/>
    <w:rsid w:val="00905AFD"/>
    <w:rsid w:val="00905B2F"/>
    <w:rsid w:val="00906195"/>
    <w:rsid w:val="009061C4"/>
    <w:rsid w:val="00906BCB"/>
    <w:rsid w:val="00906F01"/>
    <w:rsid w:val="00910650"/>
    <w:rsid w:val="00910671"/>
    <w:rsid w:val="00910894"/>
    <w:rsid w:val="00910B6E"/>
    <w:rsid w:val="00910C8B"/>
    <w:rsid w:val="00910EE3"/>
    <w:rsid w:val="00910FC6"/>
    <w:rsid w:val="009113DD"/>
    <w:rsid w:val="00911B7C"/>
    <w:rsid w:val="00911CD3"/>
    <w:rsid w:val="00912018"/>
    <w:rsid w:val="00912492"/>
    <w:rsid w:val="00913153"/>
    <w:rsid w:val="009137B9"/>
    <w:rsid w:val="00913ACE"/>
    <w:rsid w:val="00913C5D"/>
    <w:rsid w:val="00913CE4"/>
    <w:rsid w:val="00914096"/>
    <w:rsid w:val="00914351"/>
    <w:rsid w:val="0091448E"/>
    <w:rsid w:val="00914825"/>
    <w:rsid w:val="00915AC6"/>
    <w:rsid w:val="00915D72"/>
    <w:rsid w:val="00915FFE"/>
    <w:rsid w:val="009165F9"/>
    <w:rsid w:val="00916749"/>
    <w:rsid w:val="00916D0C"/>
    <w:rsid w:val="00916DD4"/>
    <w:rsid w:val="00917092"/>
    <w:rsid w:val="00917C3A"/>
    <w:rsid w:val="00917CA8"/>
    <w:rsid w:val="00917CFE"/>
    <w:rsid w:val="00920403"/>
    <w:rsid w:val="0092041D"/>
    <w:rsid w:val="00920CA0"/>
    <w:rsid w:val="00920D5C"/>
    <w:rsid w:val="00920DC4"/>
    <w:rsid w:val="00920FAB"/>
    <w:rsid w:val="009210C0"/>
    <w:rsid w:val="00921192"/>
    <w:rsid w:val="00921711"/>
    <w:rsid w:val="00921BE5"/>
    <w:rsid w:val="00921BEC"/>
    <w:rsid w:val="00921DEC"/>
    <w:rsid w:val="00921FC2"/>
    <w:rsid w:val="00922C44"/>
    <w:rsid w:val="0092329D"/>
    <w:rsid w:val="009238AE"/>
    <w:rsid w:val="00923A54"/>
    <w:rsid w:val="00923B01"/>
    <w:rsid w:val="00923E49"/>
    <w:rsid w:val="0092456E"/>
    <w:rsid w:val="00924E2E"/>
    <w:rsid w:val="00925035"/>
    <w:rsid w:val="009250AC"/>
    <w:rsid w:val="0092529A"/>
    <w:rsid w:val="00925CCD"/>
    <w:rsid w:val="00925F8B"/>
    <w:rsid w:val="00925FB0"/>
    <w:rsid w:val="009265FF"/>
    <w:rsid w:val="00926B55"/>
    <w:rsid w:val="00926B62"/>
    <w:rsid w:val="00926DCE"/>
    <w:rsid w:val="00926EB8"/>
    <w:rsid w:val="00926ECE"/>
    <w:rsid w:val="0093048B"/>
    <w:rsid w:val="009304AF"/>
    <w:rsid w:val="00930F38"/>
    <w:rsid w:val="00930F70"/>
    <w:rsid w:val="00931254"/>
    <w:rsid w:val="00931C60"/>
    <w:rsid w:val="009320E5"/>
    <w:rsid w:val="00932273"/>
    <w:rsid w:val="00932486"/>
    <w:rsid w:val="00932BC8"/>
    <w:rsid w:val="00932C45"/>
    <w:rsid w:val="009331B0"/>
    <w:rsid w:val="009332FD"/>
    <w:rsid w:val="009338B8"/>
    <w:rsid w:val="009338C2"/>
    <w:rsid w:val="00934010"/>
    <w:rsid w:val="00934162"/>
    <w:rsid w:val="009346CC"/>
    <w:rsid w:val="00934CA3"/>
    <w:rsid w:val="0093526F"/>
    <w:rsid w:val="00935524"/>
    <w:rsid w:val="00935A9B"/>
    <w:rsid w:val="00935F2A"/>
    <w:rsid w:val="009367E7"/>
    <w:rsid w:val="00936BE5"/>
    <w:rsid w:val="0093764A"/>
    <w:rsid w:val="00937C9B"/>
    <w:rsid w:val="00937DEA"/>
    <w:rsid w:val="00937F5E"/>
    <w:rsid w:val="0094009B"/>
    <w:rsid w:val="00940158"/>
    <w:rsid w:val="00940629"/>
    <w:rsid w:val="00940896"/>
    <w:rsid w:val="00940EE4"/>
    <w:rsid w:val="00940F27"/>
    <w:rsid w:val="00940F4A"/>
    <w:rsid w:val="00941006"/>
    <w:rsid w:val="009416D6"/>
    <w:rsid w:val="00941F36"/>
    <w:rsid w:val="0094216C"/>
    <w:rsid w:val="009421EC"/>
    <w:rsid w:val="00942B3A"/>
    <w:rsid w:val="00942D18"/>
    <w:rsid w:val="009430FF"/>
    <w:rsid w:val="00943831"/>
    <w:rsid w:val="00943919"/>
    <w:rsid w:val="00943982"/>
    <w:rsid w:val="00943A6F"/>
    <w:rsid w:val="00944115"/>
    <w:rsid w:val="00944448"/>
    <w:rsid w:val="009444C8"/>
    <w:rsid w:val="00944593"/>
    <w:rsid w:val="009446B6"/>
    <w:rsid w:val="009448C5"/>
    <w:rsid w:val="009449E1"/>
    <w:rsid w:val="00944A40"/>
    <w:rsid w:val="00944E31"/>
    <w:rsid w:val="0094519C"/>
    <w:rsid w:val="009453AA"/>
    <w:rsid w:val="00945610"/>
    <w:rsid w:val="0094578B"/>
    <w:rsid w:val="009458B0"/>
    <w:rsid w:val="00945A67"/>
    <w:rsid w:val="00945B68"/>
    <w:rsid w:val="009464DA"/>
    <w:rsid w:val="00946726"/>
    <w:rsid w:val="009468B0"/>
    <w:rsid w:val="009468D8"/>
    <w:rsid w:val="00946AF8"/>
    <w:rsid w:val="009470B8"/>
    <w:rsid w:val="009471E1"/>
    <w:rsid w:val="00947332"/>
    <w:rsid w:val="00947D16"/>
    <w:rsid w:val="00947D28"/>
    <w:rsid w:val="00947D78"/>
    <w:rsid w:val="00947E19"/>
    <w:rsid w:val="00947EF7"/>
    <w:rsid w:val="00950517"/>
    <w:rsid w:val="009507C9"/>
    <w:rsid w:val="00950F10"/>
    <w:rsid w:val="00950FED"/>
    <w:rsid w:val="00951441"/>
    <w:rsid w:val="00951BCE"/>
    <w:rsid w:val="009520A6"/>
    <w:rsid w:val="00953350"/>
    <w:rsid w:val="00953D7F"/>
    <w:rsid w:val="00954C4E"/>
    <w:rsid w:val="009552D2"/>
    <w:rsid w:val="00955A3E"/>
    <w:rsid w:val="00955AB3"/>
    <w:rsid w:val="00955C06"/>
    <w:rsid w:val="00955C9D"/>
    <w:rsid w:val="00955DF3"/>
    <w:rsid w:val="009563BB"/>
    <w:rsid w:val="00956629"/>
    <w:rsid w:val="00956B3D"/>
    <w:rsid w:val="00957D38"/>
    <w:rsid w:val="00957E82"/>
    <w:rsid w:val="009601BC"/>
    <w:rsid w:val="0096048F"/>
    <w:rsid w:val="00960566"/>
    <w:rsid w:val="009606B3"/>
    <w:rsid w:val="00960C33"/>
    <w:rsid w:val="00960D77"/>
    <w:rsid w:val="00961391"/>
    <w:rsid w:val="009613F2"/>
    <w:rsid w:val="00961911"/>
    <w:rsid w:val="00961F8B"/>
    <w:rsid w:val="00961FE6"/>
    <w:rsid w:val="009621F7"/>
    <w:rsid w:val="0096274B"/>
    <w:rsid w:val="009628F7"/>
    <w:rsid w:val="00962918"/>
    <w:rsid w:val="009629B0"/>
    <w:rsid w:val="00962AD7"/>
    <w:rsid w:val="00962D95"/>
    <w:rsid w:val="00963D97"/>
    <w:rsid w:val="0096406A"/>
    <w:rsid w:val="00964225"/>
    <w:rsid w:val="00964B21"/>
    <w:rsid w:val="009652AE"/>
    <w:rsid w:val="009654B9"/>
    <w:rsid w:val="00965A85"/>
    <w:rsid w:val="00965D5C"/>
    <w:rsid w:val="009661BC"/>
    <w:rsid w:val="00966E65"/>
    <w:rsid w:val="009670D4"/>
    <w:rsid w:val="0096798C"/>
    <w:rsid w:val="00967E79"/>
    <w:rsid w:val="00970195"/>
    <w:rsid w:val="0097042C"/>
    <w:rsid w:val="00970984"/>
    <w:rsid w:val="009713C7"/>
    <w:rsid w:val="009719C7"/>
    <w:rsid w:val="00971BE5"/>
    <w:rsid w:val="00972117"/>
    <w:rsid w:val="00972364"/>
    <w:rsid w:val="009726FF"/>
    <w:rsid w:val="00972A13"/>
    <w:rsid w:val="00972EE9"/>
    <w:rsid w:val="009732D6"/>
    <w:rsid w:val="00974C47"/>
    <w:rsid w:val="00974FD3"/>
    <w:rsid w:val="00975133"/>
    <w:rsid w:val="009755AA"/>
    <w:rsid w:val="0097589E"/>
    <w:rsid w:val="00975F92"/>
    <w:rsid w:val="00976793"/>
    <w:rsid w:val="00976971"/>
    <w:rsid w:val="00976B87"/>
    <w:rsid w:val="009771A7"/>
    <w:rsid w:val="00977744"/>
    <w:rsid w:val="00977915"/>
    <w:rsid w:val="009779A7"/>
    <w:rsid w:val="00977A0F"/>
    <w:rsid w:val="00977B86"/>
    <w:rsid w:val="00977FA2"/>
    <w:rsid w:val="00980BAD"/>
    <w:rsid w:val="00980CA4"/>
    <w:rsid w:val="00980D0C"/>
    <w:rsid w:val="00980E44"/>
    <w:rsid w:val="00980F10"/>
    <w:rsid w:val="00981529"/>
    <w:rsid w:val="0098161C"/>
    <w:rsid w:val="009816E7"/>
    <w:rsid w:val="00981C30"/>
    <w:rsid w:val="0098249F"/>
    <w:rsid w:val="009825A1"/>
    <w:rsid w:val="00982930"/>
    <w:rsid w:val="0098298B"/>
    <w:rsid w:val="00982BEA"/>
    <w:rsid w:val="00982BEE"/>
    <w:rsid w:val="00982ED2"/>
    <w:rsid w:val="00982F92"/>
    <w:rsid w:val="009838B0"/>
    <w:rsid w:val="009839F2"/>
    <w:rsid w:val="00983CEF"/>
    <w:rsid w:val="009841D3"/>
    <w:rsid w:val="00984330"/>
    <w:rsid w:val="00984366"/>
    <w:rsid w:val="00984866"/>
    <w:rsid w:val="00984AC1"/>
    <w:rsid w:val="00984E7F"/>
    <w:rsid w:val="0098532A"/>
    <w:rsid w:val="009861CD"/>
    <w:rsid w:val="00987329"/>
    <w:rsid w:val="00987350"/>
    <w:rsid w:val="0098748A"/>
    <w:rsid w:val="0098764A"/>
    <w:rsid w:val="00987C6F"/>
    <w:rsid w:val="00987E05"/>
    <w:rsid w:val="00990E97"/>
    <w:rsid w:val="009923F0"/>
    <w:rsid w:val="009926DD"/>
    <w:rsid w:val="00992874"/>
    <w:rsid w:val="00992C6F"/>
    <w:rsid w:val="00992E49"/>
    <w:rsid w:val="009930AF"/>
    <w:rsid w:val="009932F0"/>
    <w:rsid w:val="0099335B"/>
    <w:rsid w:val="0099392A"/>
    <w:rsid w:val="00993B35"/>
    <w:rsid w:val="00993F19"/>
    <w:rsid w:val="0099406C"/>
    <w:rsid w:val="009944AC"/>
    <w:rsid w:val="00994A66"/>
    <w:rsid w:val="00994BD4"/>
    <w:rsid w:val="00994E4F"/>
    <w:rsid w:val="00994E8F"/>
    <w:rsid w:val="0099534D"/>
    <w:rsid w:val="0099560E"/>
    <w:rsid w:val="00995719"/>
    <w:rsid w:val="00995850"/>
    <w:rsid w:val="009958AF"/>
    <w:rsid w:val="00995924"/>
    <w:rsid w:val="00995AF2"/>
    <w:rsid w:val="00995B71"/>
    <w:rsid w:val="00995CBD"/>
    <w:rsid w:val="0099601B"/>
    <w:rsid w:val="00996333"/>
    <w:rsid w:val="009966E5"/>
    <w:rsid w:val="00996EFF"/>
    <w:rsid w:val="00997778"/>
    <w:rsid w:val="009A00AB"/>
    <w:rsid w:val="009A0103"/>
    <w:rsid w:val="009A041C"/>
    <w:rsid w:val="009A08A1"/>
    <w:rsid w:val="009A0992"/>
    <w:rsid w:val="009A0C27"/>
    <w:rsid w:val="009A1336"/>
    <w:rsid w:val="009A1458"/>
    <w:rsid w:val="009A1562"/>
    <w:rsid w:val="009A15DC"/>
    <w:rsid w:val="009A168D"/>
    <w:rsid w:val="009A1D16"/>
    <w:rsid w:val="009A2CF1"/>
    <w:rsid w:val="009A2EA1"/>
    <w:rsid w:val="009A30AA"/>
    <w:rsid w:val="009A3208"/>
    <w:rsid w:val="009A3311"/>
    <w:rsid w:val="009A33CC"/>
    <w:rsid w:val="009A3C04"/>
    <w:rsid w:val="009A4781"/>
    <w:rsid w:val="009A544A"/>
    <w:rsid w:val="009A56FB"/>
    <w:rsid w:val="009A5903"/>
    <w:rsid w:val="009A5FA6"/>
    <w:rsid w:val="009A66C9"/>
    <w:rsid w:val="009A681C"/>
    <w:rsid w:val="009A6A8C"/>
    <w:rsid w:val="009B05D9"/>
    <w:rsid w:val="009B07CE"/>
    <w:rsid w:val="009B0A67"/>
    <w:rsid w:val="009B0D23"/>
    <w:rsid w:val="009B1004"/>
    <w:rsid w:val="009B1530"/>
    <w:rsid w:val="009B1FB7"/>
    <w:rsid w:val="009B2599"/>
    <w:rsid w:val="009B2D5A"/>
    <w:rsid w:val="009B3031"/>
    <w:rsid w:val="009B34AF"/>
    <w:rsid w:val="009B34D0"/>
    <w:rsid w:val="009B3533"/>
    <w:rsid w:val="009B3598"/>
    <w:rsid w:val="009B3E87"/>
    <w:rsid w:val="009B4245"/>
    <w:rsid w:val="009B4400"/>
    <w:rsid w:val="009B4CF9"/>
    <w:rsid w:val="009B503C"/>
    <w:rsid w:val="009B52DD"/>
    <w:rsid w:val="009B5610"/>
    <w:rsid w:val="009B57F7"/>
    <w:rsid w:val="009B5C3C"/>
    <w:rsid w:val="009B5E24"/>
    <w:rsid w:val="009B60E0"/>
    <w:rsid w:val="009B6166"/>
    <w:rsid w:val="009B6B6B"/>
    <w:rsid w:val="009B6EF3"/>
    <w:rsid w:val="009B6F57"/>
    <w:rsid w:val="009B714B"/>
    <w:rsid w:val="009C0452"/>
    <w:rsid w:val="009C047C"/>
    <w:rsid w:val="009C04C6"/>
    <w:rsid w:val="009C0ABA"/>
    <w:rsid w:val="009C0E48"/>
    <w:rsid w:val="009C0F84"/>
    <w:rsid w:val="009C1436"/>
    <w:rsid w:val="009C1C0F"/>
    <w:rsid w:val="009C20D8"/>
    <w:rsid w:val="009C30EE"/>
    <w:rsid w:val="009C3107"/>
    <w:rsid w:val="009C31FD"/>
    <w:rsid w:val="009C3748"/>
    <w:rsid w:val="009C40D9"/>
    <w:rsid w:val="009C4603"/>
    <w:rsid w:val="009C4B6B"/>
    <w:rsid w:val="009C4D68"/>
    <w:rsid w:val="009C4D8B"/>
    <w:rsid w:val="009C4EE0"/>
    <w:rsid w:val="009C5036"/>
    <w:rsid w:val="009C6684"/>
    <w:rsid w:val="009C6C71"/>
    <w:rsid w:val="009C6CA1"/>
    <w:rsid w:val="009D0164"/>
    <w:rsid w:val="009D01EF"/>
    <w:rsid w:val="009D06CF"/>
    <w:rsid w:val="009D08AB"/>
    <w:rsid w:val="009D0E41"/>
    <w:rsid w:val="009D1243"/>
    <w:rsid w:val="009D124C"/>
    <w:rsid w:val="009D128E"/>
    <w:rsid w:val="009D1296"/>
    <w:rsid w:val="009D165B"/>
    <w:rsid w:val="009D1F43"/>
    <w:rsid w:val="009D21BE"/>
    <w:rsid w:val="009D2640"/>
    <w:rsid w:val="009D2930"/>
    <w:rsid w:val="009D2E86"/>
    <w:rsid w:val="009D3286"/>
    <w:rsid w:val="009D3506"/>
    <w:rsid w:val="009D3A68"/>
    <w:rsid w:val="009D3BE1"/>
    <w:rsid w:val="009D4658"/>
    <w:rsid w:val="009D49AA"/>
    <w:rsid w:val="009D4C83"/>
    <w:rsid w:val="009D5052"/>
    <w:rsid w:val="009D50F9"/>
    <w:rsid w:val="009D5406"/>
    <w:rsid w:val="009D612C"/>
    <w:rsid w:val="009D6310"/>
    <w:rsid w:val="009D63DC"/>
    <w:rsid w:val="009D685A"/>
    <w:rsid w:val="009D6CD5"/>
    <w:rsid w:val="009D6FE5"/>
    <w:rsid w:val="009D7AF8"/>
    <w:rsid w:val="009D7B1A"/>
    <w:rsid w:val="009D7FFA"/>
    <w:rsid w:val="009E015F"/>
    <w:rsid w:val="009E032E"/>
    <w:rsid w:val="009E041D"/>
    <w:rsid w:val="009E07B2"/>
    <w:rsid w:val="009E08A6"/>
    <w:rsid w:val="009E09AF"/>
    <w:rsid w:val="009E0AA7"/>
    <w:rsid w:val="009E0BB0"/>
    <w:rsid w:val="009E0CDF"/>
    <w:rsid w:val="009E1C2E"/>
    <w:rsid w:val="009E2159"/>
    <w:rsid w:val="009E28CD"/>
    <w:rsid w:val="009E2D4E"/>
    <w:rsid w:val="009E31C0"/>
    <w:rsid w:val="009E3818"/>
    <w:rsid w:val="009E3E07"/>
    <w:rsid w:val="009E4212"/>
    <w:rsid w:val="009E4462"/>
    <w:rsid w:val="009E4B21"/>
    <w:rsid w:val="009E5379"/>
    <w:rsid w:val="009E53BD"/>
    <w:rsid w:val="009E55D9"/>
    <w:rsid w:val="009E60C4"/>
    <w:rsid w:val="009E60CC"/>
    <w:rsid w:val="009E6177"/>
    <w:rsid w:val="009E6188"/>
    <w:rsid w:val="009E6483"/>
    <w:rsid w:val="009E691A"/>
    <w:rsid w:val="009E6B85"/>
    <w:rsid w:val="009E6BE8"/>
    <w:rsid w:val="009E7437"/>
    <w:rsid w:val="009E769E"/>
    <w:rsid w:val="009E7800"/>
    <w:rsid w:val="009E79AC"/>
    <w:rsid w:val="009E7A34"/>
    <w:rsid w:val="009E7CED"/>
    <w:rsid w:val="009F09CA"/>
    <w:rsid w:val="009F0B6A"/>
    <w:rsid w:val="009F0EE5"/>
    <w:rsid w:val="009F1228"/>
    <w:rsid w:val="009F12A3"/>
    <w:rsid w:val="009F1391"/>
    <w:rsid w:val="009F19E3"/>
    <w:rsid w:val="009F1AF7"/>
    <w:rsid w:val="009F1B3C"/>
    <w:rsid w:val="009F1F32"/>
    <w:rsid w:val="009F2490"/>
    <w:rsid w:val="009F2F27"/>
    <w:rsid w:val="009F305A"/>
    <w:rsid w:val="009F35C9"/>
    <w:rsid w:val="009F35FA"/>
    <w:rsid w:val="009F364D"/>
    <w:rsid w:val="009F365B"/>
    <w:rsid w:val="009F3A29"/>
    <w:rsid w:val="009F3C75"/>
    <w:rsid w:val="009F3D10"/>
    <w:rsid w:val="009F4669"/>
    <w:rsid w:val="009F50AC"/>
    <w:rsid w:val="009F52A3"/>
    <w:rsid w:val="009F5A1A"/>
    <w:rsid w:val="009F6080"/>
    <w:rsid w:val="009F6092"/>
    <w:rsid w:val="009F680D"/>
    <w:rsid w:val="009F6BBE"/>
    <w:rsid w:val="009F7372"/>
    <w:rsid w:val="009F763D"/>
    <w:rsid w:val="009F7855"/>
    <w:rsid w:val="00A003B8"/>
    <w:rsid w:val="00A008B6"/>
    <w:rsid w:val="00A00D13"/>
    <w:rsid w:val="00A01799"/>
    <w:rsid w:val="00A019E5"/>
    <w:rsid w:val="00A01B80"/>
    <w:rsid w:val="00A02778"/>
    <w:rsid w:val="00A02F40"/>
    <w:rsid w:val="00A030CA"/>
    <w:rsid w:val="00A033C5"/>
    <w:rsid w:val="00A03866"/>
    <w:rsid w:val="00A03A84"/>
    <w:rsid w:val="00A03D3E"/>
    <w:rsid w:val="00A03F48"/>
    <w:rsid w:val="00A045BF"/>
    <w:rsid w:val="00A05508"/>
    <w:rsid w:val="00A057BC"/>
    <w:rsid w:val="00A05DE5"/>
    <w:rsid w:val="00A05E0C"/>
    <w:rsid w:val="00A05E5D"/>
    <w:rsid w:val="00A062C8"/>
    <w:rsid w:val="00A06870"/>
    <w:rsid w:val="00A06BF2"/>
    <w:rsid w:val="00A06F90"/>
    <w:rsid w:val="00A07165"/>
    <w:rsid w:val="00A07335"/>
    <w:rsid w:val="00A07B27"/>
    <w:rsid w:val="00A07E18"/>
    <w:rsid w:val="00A1051C"/>
    <w:rsid w:val="00A10AD8"/>
    <w:rsid w:val="00A10B22"/>
    <w:rsid w:val="00A10E73"/>
    <w:rsid w:val="00A1122B"/>
    <w:rsid w:val="00A119F4"/>
    <w:rsid w:val="00A11B4A"/>
    <w:rsid w:val="00A11EB0"/>
    <w:rsid w:val="00A11FAE"/>
    <w:rsid w:val="00A1200C"/>
    <w:rsid w:val="00A12425"/>
    <w:rsid w:val="00A12AFB"/>
    <w:rsid w:val="00A1307C"/>
    <w:rsid w:val="00A13458"/>
    <w:rsid w:val="00A13900"/>
    <w:rsid w:val="00A139D5"/>
    <w:rsid w:val="00A14A6C"/>
    <w:rsid w:val="00A14B9B"/>
    <w:rsid w:val="00A150C9"/>
    <w:rsid w:val="00A15225"/>
    <w:rsid w:val="00A15AF2"/>
    <w:rsid w:val="00A1682E"/>
    <w:rsid w:val="00A201C0"/>
    <w:rsid w:val="00A20C13"/>
    <w:rsid w:val="00A213A7"/>
    <w:rsid w:val="00A21682"/>
    <w:rsid w:val="00A21C8E"/>
    <w:rsid w:val="00A21D18"/>
    <w:rsid w:val="00A21F8F"/>
    <w:rsid w:val="00A2209C"/>
    <w:rsid w:val="00A221C0"/>
    <w:rsid w:val="00A22374"/>
    <w:rsid w:val="00A22934"/>
    <w:rsid w:val="00A22BB2"/>
    <w:rsid w:val="00A22E1B"/>
    <w:rsid w:val="00A22E9E"/>
    <w:rsid w:val="00A2324F"/>
    <w:rsid w:val="00A2354C"/>
    <w:rsid w:val="00A2396D"/>
    <w:rsid w:val="00A239CA"/>
    <w:rsid w:val="00A23BD0"/>
    <w:rsid w:val="00A23DF9"/>
    <w:rsid w:val="00A24066"/>
    <w:rsid w:val="00A243EA"/>
    <w:rsid w:val="00A24416"/>
    <w:rsid w:val="00A24545"/>
    <w:rsid w:val="00A245E8"/>
    <w:rsid w:val="00A246EE"/>
    <w:rsid w:val="00A24750"/>
    <w:rsid w:val="00A247C0"/>
    <w:rsid w:val="00A24990"/>
    <w:rsid w:val="00A24D77"/>
    <w:rsid w:val="00A24DED"/>
    <w:rsid w:val="00A24F91"/>
    <w:rsid w:val="00A254A2"/>
    <w:rsid w:val="00A261DA"/>
    <w:rsid w:val="00A26657"/>
    <w:rsid w:val="00A266D0"/>
    <w:rsid w:val="00A26871"/>
    <w:rsid w:val="00A26968"/>
    <w:rsid w:val="00A27097"/>
    <w:rsid w:val="00A27914"/>
    <w:rsid w:val="00A279A1"/>
    <w:rsid w:val="00A27E69"/>
    <w:rsid w:val="00A304C4"/>
    <w:rsid w:val="00A308B9"/>
    <w:rsid w:val="00A309C0"/>
    <w:rsid w:val="00A31267"/>
    <w:rsid w:val="00A31928"/>
    <w:rsid w:val="00A31F2F"/>
    <w:rsid w:val="00A31FBA"/>
    <w:rsid w:val="00A324BB"/>
    <w:rsid w:val="00A324C9"/>
    <w:rsid w:val="00A32C32"/>
    <w:rsid w:val="00A334E3"/>
    <w:rsid w:val="00A33635"/>
    <w:rsid w:val="00A336A7"/>
    <w:rsid w:val="00A3374A"/>
    <w:rsid w:val="00A33A6E"/>
    <w:rsid w:val="00A33AD8"/>
    <w:rsid w:val="00A33DF2"/>
    <w:rsid w:val="00A33F21"/>
    <w:rsid w:val="00A34054"/>
    <w:rsid w:val="00A3407B"/>
    <w:rsid w:val="00A3417D"/>
    <w:rsid w:val="00A3436A"/>
    <w:rsid w:val="00A3459B"/>
    <w:rsid w:val="00A3465F"/>
    <w:rsid w:val="00A34749"/>
    <w:rsid w:val="00A34997"/>
    <w:rsid w:val="00A34C6D"/>
    <w:rsid w:val="00A35226"/>
    <w:rsid w:val="00A3565E"/>
    <w:rsid w:val="00A36D42"/>
    <w:rsid w:val="00A370AC"/>
    <w:rsid w:val="00A37175"/>
    <w:rsid w:val="00A371C1"/>
    <w:rsid w:val="00A3744B"/>
    <w:rsid w:val="00A37934"/>
    <w:rsid w:val="00A37F21"/>
    <w:rsid w:val="00A40372"/>
    <w:rsid w:val="00A40442"/>
    <w:rsid w:val="00A40D02"/>
    <w:rsid w:val="00A411AE"/>
    <w:rsid w:val="00A41E8C"/>
    <w:rsid w:val="00A4201C"/>
    <w:rsid w:val="00A42032"/>
    <w:rsid w:val="00A420FC"/>
    <w:rsid w:val="00A426C1"/>
    <w:rsid w:val="00A427DA"/>
    <w:rsid w:val="00A42A34"/>
    <w:rsid w:val="00A42C37"/>
    <w:rsid w:val="00A42D1D"/>
    <w:rsid w:val="00A42F10"/>
    <w:rsid w:val="00A43099"/>
    <w:rsid w:val="00A43A66"/>
    <w:rsid w:val="00A43A71"/>
    <w:rsid w:val="00A43AA7"/>
    <w:rsid w:val="00A43BA5"/>
    <w:rsid w:val="00A44081"/>
    <w:rsid w:val="00A44090"/>
    <w:rsid w:val="00A44132"/>
    <w:rsid w:val="00A44490"/>
    <w:rsid w:val="00A44AD8"/>
    <w:rsid w:val="00A44D14"/>
    <w:rsid w:val="00A45042"/>
    <w:rsid w:val="00A45118"/>
    <w:rsid w:val="00A45172"/>
    <w:rsid w:val="00A453FB"/>
    <w:rsid w:val="00A45884"/>
    <w:rsid w:val="00A458D4"/>
    <w:rsid w:val="00A45C1C"/>
    <w:rsid w:val="00A45E7D"/>
    <w:rsid w:val="00A467B3"/>
    <w:rsid w:val="00A467C8"/>
    <w:rsid w:val="00A468CE"/>
    <w:rsid w:val="00A4700F"/>
    <w:rsid w:val="00A474D4"/>
    <w:rsid w:val="00A476C3"/>
    <w:rsid w:val="00A47749"/>
    <w:rsid w:val="00A4779B"/>
    <w:rsid w:val="00A47F5B"/>
    <w:rsid w:val="00A50037"/>
    <w:rsid w:val="00A50200"/>
    <w:rsid w:val="00A505F3"/>
    <w:rsid w:val="00A511B3"/>
    <w:rsid w:val="00A51210"/>
    <w:rsid w:val="00A5145F"/>
    <w:rsid w:val="00A51CB8"/>
    <w:rsid w:val="00A52567"/>
    <w:rsid w:val="00A52605"/>
    <w:rsid w:val="00A529E6"/>
    <w:rsid w:val="00A53066"/>
    <w:rsid w:val="00A53C95"/>
    <w:rsid w:val="00A53D91"/>
    <w:rsid w:val="00A553DD"/>
    <w:rsid w:val="00A55510"/>
    <w:rsid w:val="00A56267"/>
    <w:rsid w:val="00A564A3"/>
    <w:rsid w:val="00A56627"/>
    <w:rsid w:val="00A5685B"/>
    <w:rsid w:val="00A56982"/>
    <w:rsid w:val="00A56A9E"/>
    <w:rsid w:val="00A56AA0"/>
    <w:rsid w:val="00A56D42"/>
    <w:rsid w:val="00A56E87"/>
    <w:rsid w:val="00A56EAF"/>
    <w:rsid w:val="00A57425"/>
    <w:rsid w:val="00A574AF"/>
    <w:rsid w:val="00A5775C"/>
    <w:rsid w:val="00A579DA"/>
    <w:rsid w:val="00A57C35"/>
    <w:rsid w:val="00A57C7E"/>
    <w:rsid w:val="00A57E92"/>
    <w:rsid w:val="00A604B1"/>
    <w:rsid w:val="00A605CF"/>
    <w:rsid w:val="00A60D51"/>
    <w:rsid w:val="00A61267"/>
    <w:rsid w:val="00A614BE"/>
    <w:rsid w:val="00A61DE7"/>
    <w:rsid w:val="00A61E7F"/>
    <w:rsid w:val="00A61ECB"/>
    <w:rsid w:val="00A62B9D"/>
    <w:rsid w:val="00A62F43"/>
    <w:rsid w:val="00A633FA"/>
    <w:rsid w:val="00A63970"/>
    <w:rsid w:val="00A6413F"/>
    <w:rsid w:val="00A6443D"/>
    <w:rsid w:val="00A648F5"/>
    <w:rsid w:val="00A650BE"/>
    <w:rsid w:val="00A65304"/>
    <w:rsid w:val="00A65393"/>
    <w:rsid w:val="00A658BC"/>
    <w:rsid w:val="00A65B51"/>
    <w:rsid w:val="00A665CA"/>
    <w:rsid w:val="00A666D2"/>
    <w:rsid w:val="00A667B7"/>
    <w:rsid w:val="00A66CD3"/>
    <w:rsid w:val="00A66E84"/>
    <w:rsid w:val="00A67097"/>
    <w:rsid w:val="00A67428"/>
    <w:rsid w:val="00A677C1"/>
    <w:rsid w:val="00A67F6B"/>
    <w:rsid w:val="00A7021F"/>
    <w:rsid w:val="00A703E4"/>
    <w:rsid w:val="00A70A85"/>
    <w:rsid w:val="00A71AE1"/>
    <w:rsid w:val="00A71FC9"/>
    <w:rsid w:val="00A724F7"/>
    <w:rsid w:val="00A72C38"/>
    <w:rsid w:val="00A73098"/>
    <w:rsid w:val="00A73165"/>
    <w:rsid w:val="00A73A56"/>
    <w:rsid w:val="00A74C7B"/>
    <w:rsid w:val="00A74D2F"/>
    <w:rsid w:val="00A7541B"/>
    <w:rsid w:val="00A75B10"/>
    <w:rsid w:val="00A75BE9"/>
    <w:rsid w:val="00A7651C"/>
    <w:rsid w:val="00A76B8F"/>
    <w:rsid w:val="00A76BD1"/>
    <w:rsid w:val="00A76BFB"/>
    <w:rsid w:val="00A76C99"/>
    <w:rsid w:val="00A76D49"/>
    <w:rsid w:val="00A76F05"/>
    <w:rsid w:val="00A777F8"/>
    <w:rsid w:val="00A77C44"/>
    <w:rsid w:val="00A80408"/>
    <w:rsid w:val="00A80702"/>
    <w:rsid w:val="00A808C4"/>
    <w:rsid w:val="00A8138B"/>
    <w:rsid w:val="00A81492"/>
    <w:rsid w:val="00A81EC7"/>
    <w:rsid w:val="00A81F15"/>
    <w:rsid w:val="00A82176"/>
    <w:rsid w:val="00A82387"/>
    <w:rsid w:val="00A82567"/>
    <w:rsid w:val="00A82832"/>
    <w:rsid w:val="00A82917"/>
    <w:rsid w:val="00A82B6A"/>
    <w:rsid w:val="00A830F3"/>
    <w:rsid w:val="00A83D10"/>
    <w:rsid w:val="00A84238"/>
    <w:rsid w:val="00A8454C"/>
    <w:rsid w:val="00A8472D"/>
    <w:rsid w:val="00A8503F"/>
    <w:rsid w:val="00A85325"/>
    <w:rsid w:val="00A859FF"/>
    <w:rsid w:val="00A85A1B"/>
    <w:rsid w:val="00A85DF9"/>
    <w:rsid w:val="00A86A89"/>
    <w:rsid w:val="00A86B46"/>
    <w:rsid w:val="00A86C29"/>
    <w:rsid w:val="00A86D3D"/>
    <w:rsid w:val="00A86F0E"/>
    <w:rsid w:val="00A873F0"/>
    <w:rsid w:val="00A874C0"/>
    <w:rsid w:val="00A90145"/>
    <w:rsid w:val="00A90849"/>
    <w:rsid w:val="00A90D3C"/>
    <w:rsid w:val="00A913D7"/>
    <w:rsid w:val="00A9173A"/>
    <w:rsid w:val="00A91C37"/>
    <w:rsid w:val="00A92922"/>
    <w:rsid w:val="00A92F0A"/>
    <w:rsid w:val="00A93323"/>
    <w:rsid w:val="00A934A0"/>
    <w:rsid w:val="00A93F25"/>
    <w:rsid w:val="00A95113"/>
    <w:rsid w:val="00A95592"/>
    <w:rsid w:val="00A956D9"/>
    <w:rsid w:val="00A95A9D"/>
    <w:rsid w:val="00A95CC8"/>
    <w:rsid w:val="00A96AF9"/>
    <w:rsid w:val="00A96E2F"/>
    <w:rsid w:val="00A96E67"/>
    <w:rsid w:val="00A97277"/>
    <w:rsid w:val="00A9799A"/>
    <w:rsid w:val="00A97A0B"/>
    <w:rsid w:val="00A97AD6"/>
    <w:rsid w:val="00A97E5C"/>
    <w:rsid w:val="00AA0990"/>
    <w:rsid w:val="00AA115B"/>
    <w:rsid w:val="00AA1333"/>
    <w:rsid w:val="00AA152F"/>
    <w:rsid w:val="00AA247A"/>
    <w:rsid w:val="00AA28C8"/>
    <w:rsid w:val="00AA2B2D"/>
    <w:rsid w:val="00AA2BE5"/>
    <w:rsid w:val="00AA2E8D"/>
    <w:rsid w:val="00AA2F48"/>
    <w:rsid w:val="00AA345E"/>
    <w:rsid w:val="00AA380B"/>
    <w:rsid w:val="00AA395C"/>
    <w:rsid w:val="00AA3CF0"/>
    <w:rsid w:val="00AA4069"/>
    <w:rsid w:val="00AA4189"/>
    <w:rsid w:val="00AA4A29"/>
    <w:rsid w:val="00AA4E49"/>
    <w:rsid w:val="00AA510E"/>
    <w:rsid w:val="00AA5691"/>
    <w:rsid w:val="00AA5F93"/>
    <w:rsid w:val="00AA6575"/>
    <w:rsid w:val="00AA754D"/>
    <w:rsid w:val="00AA78EF"/>
    <w:rsid w:val="00AA7C3D"/>
    <w:rsid w:val="00AB03BF"/>
    <w:rsid w:val="00AB0403"/>
    <w:rsid w:val="00AB06CB"/>
    <w:rsid w:val="00AB082E"/>
    <w:rsid w:val="00AB0BC0"/>
    <w:rsid w:val="00AB20AD"/>
    <w:rsid w:val="00AB23F5"/>
    <w:rsid w:val="00AB248B"/>
    <w:rsid w:val="00AB2C77"/>
    <w:rsid w:val="00AB2E4D"/>
    <w:rsid w:val="00AB4554"/>
    <w:rsid w:val="00AB48A4"/>
    <w:rsid w:val="00AB4A64"/>
    <w:rsid w:val="00AB4E11"/>
    <w:rsid w:val="00AB50FC"/>
    <w:rsid w:val="00AB543C"/>
    <w:rsid w:val="00AB634A"/>
    <w:rsid w:val="00AB6617"/>
    <w:rsid w:val="00AB6A9A"/>
    <w:rsid w:val="00AC07C8"/>
    <w:rsid w:val="00AC11ED"/>
    <w:rsid w:val="00AC1BC8"/>
    <w:rsid w:val="00AC2C29"/>
    <w:rsid w:val="00AC301C"/>
    <w:rsid w:val="00AC3FAA"/>
    <w:rsid w:val="00AC3FD5"/>
    <w:rsid w:val="00AC4089"/>
    <w:rsid w:val="00AC40BC"/>
    <w:rsid w:val="00AC42D1"/>
    <w:rsid w:val="00AC42D3"/>
    <w:rsid w:val="00AC4797"/>
    <w:rsid w:val="00AC4B5A"/>
    <w:rsid w:val="00AC4FD8"/>
    <w:rsid w:val="00AC5083"/>
    <w:rsid w:val="00AC52A1"/>
    <w:rsid w:val="00AC5D06"/>
    <w:rsid w:val="00AC5EA5"/>
    <w:rsid w:val="00AC606F"/>
    <w:rsid w:val="00AC60D8"/>
    <w:rsid w:val="00AC615B"/>
    <w:rsid w:val="00AC61BB"/>
    <w:rsid w:val="00AC6380"/>
    <w:rsid w:val="00AC6519"/>
    <w:rsid w:val="00AC668F"/>
    <w:rsid w:val="00AC6964"/>
    <w:rsid w:val="00AC6B2A"/>
    <w:rsid w:val="00AC6BC0"/>
    <w:rsid w:val="00AC7042"/>
    <w:rsid w:val="00AC70BF"/>
    <w:rsid w:val="00AC7296"/>
    <w:rsid w:val="00AC74B5"/>
    <w:rsid w:val="00AC74DD"/>
    <w:rsid w:val="00AC75A0"/>
    <w:rsid w:val="00AC7FB6"/>
    <w:rsid w:val="00AD0B5C"/>
    <w:rsid w:val="00AD0D7A"/>
    <w:rsid w:val="00AD0E58"/>
    <w:rsid w:val="00AD11B1"/>
    <w:rsid w:val="00AD12CC"/>
    <w:rsid w:val="00AD1577"/>
    <w:rsid w:val="00AD1A4E"/>
    <w:rsid w:val="00AD1D4D"/>
    <w:rsid w:val="00AD24E6"/>
    <w:rsid w:val="00AD2849"/>
    <w:rsid w:val="00AD297E"/>
    <w:rsid w:val="00AD29CE"/>
    <w:rsid w:val="00AD29E6"/>
    <w:rsid w:val="00AD2FF4"/>
    <w:rsid w:val="00AD3362"/>
    <w:rsid w:val="00AD3363"/>
    <w:rsid w:val="00AD3505"/>
    <w:rsid w:val="00AD35DD"/>
    <w:rsid w:val="00AD3E84"/>
    <w:rsid w:val="00AD4101"/>
    <w:rsid w:val="00AD4788"/>
    <w:rsid w:val="00AD4A43"/>
    <w:rsid w:val="00AD4D14"/>
    <w:rsid w:val="00AD4EF5"/>
    <w:rsid w:val="00AD5185"/>
    <w:rsid w:val="00AD5C8B"/>
    <w:rsid w:val="00AD5EE5"/>
    <w:rsid w:val="00AD6C82"/>
    <w:rsid w:val="00AD6DB7"/>
    <w:rsid w:val="00AD6E48"/>
    <w:rsid w:val="00AD6E86"/>
    <w:rsid w:val="00AD7262"/>
    <w:rsid w:val="00AD752F"/>
    <w:rsid w:val="00AD754E"/>
    <w:rsid w:val="00AD7634"/>
    <w:rsid w:val="00AD7C86"/>
    <w:rsid w:val="00AD7E6D"/>
    <w:rsid w:val="00AE02C9"/>
    <w:rsid w:val="00AE045F"/>
    <w:rsid w:val="00AE069A"/>
    <w:rsid w:val="00AE0AE1"/>
    <w:rsid w:val="00AE0FBC"/>
    <w:rsid w:val="00AE16B4"/>
    <w:rsid w:val="00AE1972"/>
    <w:rsid w:val="00AE205F"/>
    <w:rsid w:val="00AE20C1"/>
    <w:rsid w:val="00AE2208"/>
    <w:rsid w:val="00AE2269"/>
    <w:rsid w:val="00AE23D9"/>
    <w:rsid w:val="00AE2CD4"/>
    <w:rsid w:val="00AE2D01"/>
    <w:rsid w:val="00AE329E"/>
    <w:rsid w:val="00AE3B76"/>
    <w:rsid w:val="00AE3D04"/>
    <w:rsid w:val="00AE3E73"/>
    <w:rsid w:val="00AE3FFC"/>
    <w:rsid w:val="00AE4210"/>
    <w:rsid w:val="00AE457D"/>
    <w:rsid w:val="00AE4666"/>
    <w:rsid w:val="00AE468B"/>
    <w:rsid w:val="00AE48E6"/>
    <w:rsid w:val="00AE4A3E"/>
    <w:rsid w:val="00AE4A64"/>
    <w:rsid w:val="00AE4FFE"/>
    <w:rsid w:val="00AE5348"/>
    <w:rsid w:val="00AE53BF"/>
    <w:rsid w:val="00AE63A5"/>
    <w:rsid w:val="00AE6611"/>
    <w:rsid w:val="00AE6AFD"/>
    <w:rsid w:val="00AE6B4F"/>
    <w:rsid w:val="00AE6B87"/>
    <w:rsid w:val="00AE6DE9"/>
    <w:rsid w:val="00AE708D"/>
    <w:rsid w:val="00AE741E"/>
    <w:rsid w:val="00AF04E2"/>
    <w:rsid w:val="00AF07DD"/>
    <w:rsid w:val="00AF07E0"/>
    <w:rsid w:val="00AF0D04"/>
    <w:rsid w:val="00AF0E08"/>
    <w:rsid w:val="00AF190B"/>
    <w:rsid w:val="00AF1AA2"/>
    <w:rsid w:val="00AF1F45"/>
    <w:rsid w:val="00AF205C"/>
    <w:rsid w:val="00AF20C3"/>
    <w:rsid w:val="00AF20D2"/>
    <w:rsid w:val="00AF2292"/>
    <w:rsid w:val="00AF2383"/>
    <w:rsid w:val="00AF2EFF"/>
    <w:rsid w:val="00AF3203"/>
    <w:rsid w:val="00AF3516"/>
    <w:rsid w:val="00AF3D51"/>
    <w:rsid w:val="00AF3FF3"/>
    <w:rsid w:val="00AF447A"/>
    <w:rsid w:val="00AF48CD"/>
    <w:rsid w:val="00AF49F6"/>
    <w:rsid w:val="00AF4AD7"/>
    <w:rsid w:val="00AF52C0"/>
    <w:rsid w:val="00AF57E8"/>
    <w:rsid w:val="00AF5EFC"/>
    <w:rsid w:val="00AF5FCE"/>
    <w:rsid w:val="00AF6140"/>
    <w:rsid w:val="00AF6A6B"/>
    <w:rsid w:val="00AF7031"/>
    <w:rsid w:val="00AF78DB"/>
    <w:rsid w:val="00B003DD"/>
    <w:rsid w:val="00B007CC"/>
    <w:rsid w:val="00B00C0F"/>
    <w:rsid w:val="00B00D49"/>
    <w:rsid w:val="00B00E28"/>
    <w:rsid w:val="00B01508"/>
    <w:rsid w:val="00B01B45"/>
    <w:rsid w:val="00B01FC3"/>
    <w:rsid w:val="00B02277"/>
    <w:rsid w:val="00B02CBB"/>
    <w:rsid w:val="00B0303E"/>
    <w:rsid w:val="00B031CB"/>
    <w:rsid w:val="00B03508"/>
    <w:rsid w:val="00B038F0"/>
    <w:rsid w:val="00B03FAE"/>
    <w:rsid w:val="00B04149"/>
    <w:rsid w:val="00B04627"/>
    <w:rsid w:val="00B049BC"/>
    <w:rsid w:val="00B04B56"/>
    <w:rsid w:val="00B05951"/>
    <w:rsid w:val="00B05C0E"/>
    <w:rsid w:val="00B05E97"/>
    <w:rsid w:val="00B05F93"/>
    <w:rsid w:val="00B0607D"/>
    <w:rsid w:val="00B06738"/>
    <w:rsid w:val="00B06926"/>
    <w:rsid w:val="00B06A2F"/>
    <w:rsid w:val="00B06ABB"/>
    <w:rsid w:val="00B06DA4"/>
    <w:rsid w:val="00B072F0"/>
    <w:rsid w:val="00B074A0"/>
    <w:rsid w:val="00B07539"/>
    <w:rsid w:val="00B077EB"/>
    <w:rsid w:val="00B07C73"/>
    <w:rsid w:val="00B1076C"/>
    <w:rsid w:val="00B10C9D"/>
    <w:rsid w:val="00B11018"/>
    <w:rsid w:val="00B110B6"/>
    <w:rsid w:val="00B11AD6"/>
    <w:rsid w:val="00B11D67"/>
    <w:rsid w:val="00B11E38"/>
    <w:rsid w:val="00B12AD0"/>
    <w:rsid w:val="00B12F3F"/>
    <w:rsid w:val="00B12FA6"/>
    <w:rsid w:val="00B137AA"/>
    <w:rsid w:val="00B13962"/>
    <w:rsid w:val="00B13F50"/>
    <w:rsid w:val="00B1484C"/>
    <w:rsid w:val="00B1496B"/>
    <w:rsid w:val="00B14B22"/>
    <w:rsid w:val="00B14C06"/>
    <w:rsid w:val="00B14F04"/>
    <w:rsid w:val="00B1523A"/>
    <w:rsid w:val="00B15870"/>
    <w:rsid w:val="00B158DC"/>
    <w:rsid w:val="00B15927"/>
    <w:rsid w:val="00B15DE4"/>
    <w:rsid w:val="00B162D7"/>
    <w:rsid w:val="00B16652"/>
    <w:rsid w:val="00B16BF6"/>
    <w:rsid w:val="00B16EA7"/>
    <w:rsid w:val="00B17736"/>
    <w:rsid w:val="00B1795F"/>
    <w:rsid w:val="00B17AA2"/>
    <w:rsid w:val="00B17C11"/>
    <w:rsid w:val="00B17C43"/>
    <w:rsid w:val="00B17CD5"/>
    <w:rsid w:val="00B17EC7"/>
    <w:rsid w:val="00B201A9"/>
    <w:rsid w:val="00B20330"/>
    <w:rsid w:val="00B2075B"/>
    <w:rsid w:val="00B20805"/>
    <w:rsid w:val="00B209D0"/>
    <w:rsid w:val="00B20AC8"/>
    <w:rsid w:val="00B20CDC"/>
    <w:rsid w:val="00B20E23"/>
    <w:rsid w:val="00B2128B"/>
    <w:rsid w:val="00B213D3"/>
    <w:rsid w:val="00B21608"/>
    <w:rsid w:val="00B219BC"/>
    <w:rsid w:val="00B21EA0"/>
    <w:rsid w:val="00B226ED"/>
    <w:rsid w:val="00B2295C"/>
    <w:rsid w:val="00B22C3A"/>
    <w:rsid w:val="00B230EC"/>
    <w:rsid w:val="00B2395A"/>
    <w:rsid w:val="00B23AE0"/>
    <w:rsid w:val="00B23D21"/>
    <w:rsid w:val="00B2438F"/>
    <w:rsid w:val="00B24514"/>
    <w:rsid w:val="00B2499B"/>
    <w:rsid w:val="00B24A83"/>
    <w:rsid w:val="00B24CA3"/>
    <w:rsid w:val="00B24F31"/>
    <w:rsid w:val="00B24FAD"/>
    <w:rsid w:val="00B2512F"/>
    <w:rsid w:val="00B2514B"/>
    <w:rsid w:val="00B264F4"/>
    <w:rsid w:val="00B267E2"/>
    <w:rsid w:val="00B26902"/>
    <w:rsid w:val="00B26A11"/>
    <w:rsid w:val="00B275A1"/>
    <w:rsid w:val="00B27A80"/>
    <w:rsid w:val="00B27E28"/>
    <w:rsid w:val="00B30023"/>
    <w:rsid w:val="00B30144"/>
    <w:rsid w:val="00B30554"/>
    <w:rsid w:val="00B30DBD"/>
    <w:rsid w:val="00B312CA"/>
    <w:rsid w:val="00B312CE"/>
    <w:rsid w:val="00B31675"/>
    <w:rsid w:val="00B316B5"/>
    <w:rsid w:val="00B317DC"/>
    <w:rsid w:val="00B3182B"/>
    <w:rsid w:val="00B31CEA"/>
    <w:rsid w:val="00B322DA"/>
    <w:rsid w:val="00B33185"/>
    <w:rsid w:val="00B334DA"/>
    <w:rsid w:val="00B337AC"/>
    <w:rsid w:val="00B339C5"/>
    <w:rsid w:val="00B33B61"/>
    <w:rsid w:val="00B34116"/>
    <w:rsid w:val="00B353DC"/>
    <w:rsid w:val="00B355C7"/>
    <w:rsid w:val="00B3639B"/>
    <w:rsid w:val="00B364FB"/>
    <w:rsid w:val="00B36876"/>
    <w:rsid w:val="00B370B0"/>
    <w:rsid w:val="00B37BCD"/>
    <w:rsid w:val="00B4000C"/>
    <w:rsid w:val="00B400BB"/>
    <w:rsid w:val="00B40300"/>
    <w:rsid w:val="00B4076D"/>
    <w:rsid w:val="00B407B4"/>
    <w:rsid w:val="00B40CBD"/>
    <w:rsid w:val="00B40F63"/>
    <w:rsid w:val="00B410BE"/>
    <w:rsid w:val="00B41824"/>
    <w:rsid w:val="00B41873"/>
    <w:rsid w:val="00B418AD"/>
    <w:rsid w:val="00B419E9"/>
    <w:rsid w:val="00B41D35"/>
    <w:rsid w:val="00B41E6C"/>
    <w:rsid w:val="00B42707"/>
    <w:rsid w:val="00B42947"/>
    <w:rsid w:val="00B42B03"/>
    <w:rsid w:val="00B43773"/>
    <w:rsid w:val="00B44729"/>
    <w:rsid w:val="00B44E3F"/>
    <w:rsid w:val="00B451CD"/>
    <w:rsid w:val="00B45361"/>
    <w:rsid w:val="00B4559A"/>
    <w:rsid w:val="00B455F0"/>
    <w:rsid w:val="00B459CA"/>
    <w:rsid w:val="00B45ACA"/>
    <w:rsid w:val="00B45C1E"/>
    <w:rsid w:val="00B4607D"/>
    <w:rsid w:val="00B460BA"/>
    <w:rsid w:val="00B46431"/>
    <w:rsid w:val="00B4679A"/>
    <w:rsid w:val="00B4688A"/>
    <w:rsid w:val="00B46A20"/>
    <w:rsid w:val="00B46DA0"/>
    <w:rsid w:val="00B46F6F"/>
    <w:rsid w:val="00B4700A"/>
    <w:rsid w:val="00B475C2"/>
    <w:rsid w:val="00B47AA1"/>
    <w:rsid w:val="00B47D74"/>
    <w:rsid w:val="00B50167"/>
    <w:rsid w:val="00B5037B"/>
    <w:rsid w:val="00B503F6"/>
    <w:rsid w:val="00B50635"/>
    <w:rsid w:val="00B506C9"/>
    <w:rsid w:val="00B50903"/>
    <w:rsid w:val="00B50CFE"/>
    <w:rsid w:val="00B512FC"/>
    <w:rsid w:val="00B5130A"/>
    <w:rsid w:val="00B522BA"/>
    <w:rsid w:val="00B52458"/>
    <w:rsid w:val="00B527DD"/>
    <w:rsid w:val="00B53131"/>
    <w:rsid w:val="00B5317C"/>
    <w:rsid w:val="00B53BFE"/>
    <w:rsid w:val="00B53DF9"/>
    <w:rsid w:val="00B53E4F"/>
    <w:rsid w:val="00B5403C"/>
    <w:rsid w:val="00B5414A"/>
    <w:rsid w:val="00B54569"/>
    <w:rsid w:val="00B549A2"/>
    <w:rsid w:val="00B54A2F"/>
    <w:rsid w:val="00B54B1E"/>
    <w:rsid w:val="00B54E7A"/>
    <w:rsid w:val="00B55370"/>
    <w:rsid w:val="00B553FB"/>
    <w:rsid w:val="00B55589"/>
    <w:rsid w:val="00B559F3"/>
    <w:rsid w:val="00B55F38"/>
    <w:rsid w:val="00B56143"/>
    <w:rsid w:val="00B56484"/>
    <w:rsid w:val="00B5664E"/>
    <w:rsid w:val="00B56CF5"/>
    <w:rsid w:val="00B57132"/>
    <w:rsid w:val="00B57E0C"/>
    <w:rsid w:val="00B60972"/>
    <w:rsid w:val="00B60E9E"/>
    <w:rsid w:val="00B60ECE"/>
    <w:rsid w:val="00B60FDF"/>
    <w:rsid w:val="00B612D9"/>
    <w:rsid w:val="00B61404"/>
    <w:rsid w:val="00B61490"/>
    <w:rsid w:val="00B6158D"/>
    <w:rsid w:val="00B6186B"/>
    <w:rsid w:val="00B61A73"/>
    <w:rsid w:val="00B622F1"/>
    <w:rsid w:val="00B62B84"/>
    <w:rsid w:val="00B63655"/>
    <w:rsid w:val="00B63B27"/>
    <w:rsid w:val="00B64094"/>
    <w:rsid w:val="00B64169"/>
    <w:rsid w:val="00B64198"/>
    <w:rsid w:val="00B6443E"/>
    <w:rsid w:val="00B64ADF"/>
    <w:rsid w:val="00B64AE0"/>
    <w:rsid w:val="00B65AC1"/>
    <w:rsid w:val="00B65E28"/>
    <w:rsid w:val="00B66613"/>
    <w:rsid w:val="00B6664B"/>
    <w:rsid w:val="00B667E8"/>
    <w:rsid w:val="00B668D8"/>
    <w:rsid w:val="00B66CF8"/>
    <w:rsid w:val="00B66D26"/>
    <w:rsid w:val="00B6738B"/>
    <w:rsid w:val="00B676FF"/>
    <w:rsid w:val="00B67C57"/>
    <w:rsid w:val="00B67F2E"/>
    <w:rsid w:val="00B7056B"/>
    <w:rsid w:val="00B7090F"/>
    <w:rsid w:val="00B70DD3"/>
    <w:rsid w:val="00B71000"/>
    <w:rsid w:val="00B71849"/>
    <w:rsid w:val="00B71A0C"/>
    <w:rsid w:val="00B71CA1"/>
    <w:rsid w:val="00B721E3"/>
    <w:rsid w:val="00B72308"/>
    <w:rsid w:val="00B724D9"/>
    <w:rsid w:val="00B725FA"/>
    <w:rsid w:val="00B72AAE"/>
    <w:rsid w:val="00B73593"/>
    <w:rsid w:val="00B74BFC"/>
    <w:rsid w:val="00B75143"/>
    <w:rsid w:val="00B752B4"/>
    <w:rsid w:val="00B753D2"/>
    <w:rsid w:val="00B756A7"/>
    <w:rsid w:val="00B7594A"/>
    <w:rsid w:val="00B75BF9"/>
    <w:rsid w:val="00B75D62"/>
    <w:rsid w:val="00B76089"/>
    <w:rsid w:val="00B76331"/>
    <w:rsid w:val="00B76514"/>
    <w:rsid w:val="00B76B5F"/>
    <w:rsid w:val="00B76CFF"/>
    <w:rsid w:val="00B76F2E"/>
    <w:rsid w:val="00B77113"/>
    <w:rsid w:val="00B774A9"/>
    <w:rsid w:val="00B7789B"/>
    <w:rsid w:val="00B77A77"/>
    <w:rsid w:val="00B77E3C"/>
    <w:rsid w:val="00B77FF3"/>
    <w:rsid w:val="00B800D1"/>
    <w:rsid w:val="00B80480"/>
    <w:rsid w:val="00B808EB"/>
    <w:rsid w:val="00B81860"/>
    <w:rsid w:val="00B81C25"/>
    <w:rsid w:val="00B82310"/>
    <w:rsid w:val="00B8235F"/>
    <w:rsid w:val="00B82A71"/>
    <w:rsid w:val="00B82CA0"/>
    <w:rsid w:val="00B82D88"/>
    <w:rsid w:val="00B82DB2"/>
    <w:rsid w:val="00B82E67"/>
    <w:rsid w:val="00B82EA1"/>
    <w:rsid w:val="00B83570"/>
    <w:rsid w:val="00B837AD"/>
    <w:rsid w:val="00B8399B"/>
    <w:rsid w:val="00B83C82"/>
    <w:rsid w:val="00B83FA6"/>
    <w:rsid w:val="00B84388"/>
    <w:rsid w:val="00B84A10"/>
    <w:rsid w:val="00B84D78"/>
    <w:rsid w:val="00B85285"/>
    <w:rsid w:val="00B85562"/>
    <w:rsid w:val="00B85690"/>
    <w:rsid w:val="00B858B2"/>
    <w:rsid w:val="00B859C9"/>
    <w:rsid w:val="00B85B1D"/>
    <w:rsid w:val="00B85C18"/>
    <w:rsid w:val="00B85DCE"/>
    <w:rsid w:val="00B86007"/>
    <w:rsid w:val="00B86483"/>
    <w:rsid w:val="00B86B00"/>
    <w:rsid w:val="00B86F81"/>
    <w:rsid w:val="00B871AD"/>
    <w:rsid w:val="00B87399"/>
    <w:rsid w:val="00B873C4"/>
    <w:rsid w:val="00B874CF"/>
    <w:rsid w:val="00B8786C"/>
    <w:rsid w:val="00B8793B"/>
    <w:rsid w:val="00B87A23"/>
    <w:rsid w:val="00B90680"/>
    <w:rsid w:val="00B90E0F"/>
    <w:rsid w:val="00B912E0"/>
    <w:rsid w:val="00B913EC"/>
    <w:rsid w:val="00B915ED"/>
    <w:rsid w:val="00B9160B"/>
    <w:rsid w:val="00B918B8"/>
    <w:rsid w:val="00B91AAA"/>
    <w:rsid w:val="00B91AEB"/>
    <w:rsid w:val="00B91CBC"/>
    <w:rsid w:val="00B91EA0"/>
    <w:rsid w:val="00B91F11"/>
    <w:rsid w:val="00B92101"/>
    <w:rsid w:val="00B92207"/>
    <w:rsid w:val="00B9249D"/>
    <w:rsid w:val="00B92A04"/>
    <w:rsid w:val="00B92A3E"/>
    <w:rsid w:val="00B93172"/>
    <w:rsid w:val="00B9394B"/>
    <w:rsid w:val="00B9397E"/>
    <w:rsid w:val="00B93AAC"/>
    <w:rsid w:val="00B93C95"/>
    <w:rsid w:val="00B93EC9"/>
    <w:rsid w:val="00B945A6"/>
    <w:rsid w:val="00B9465E"/>
    <w:rsid w:val="00B94816"/>
    <w:rsid w:val="00B94B3C"/>
    <w:rsid w:val="00B95102"/>
    <w:rsid w:val="00B95562"/>
    <w:rsid w:val="00B958D5"/>
    <w:rsid w:val="00B962A4"/>
    <w:rsid w:val="00B962D1"/>
    <w:rsid w:val="00B96509"/>
    <w:rsid w:val="00B96913"/>
    <w:rsid w:val="00B96F66"/>
    <w:rsid w:val="00B96FBF"/>
    <w:rsid w:val="00B971EC"/>
    <w:rsid w:val="00B97AF9"/>
    <w:rsid w:val="00B97D42"/>
    <w:rsid w:val="00BA0133"/>
    <w:rsid w:val="00BA0640"/>
    <w:rsid w:val="00BA1522"/>
    <w:rsid w:val="00BA19C6"/>
    <w:rsid w:val="00BA1AC2"/>
    <w:rsid w:val="00BA1EB6"/>
    <w:rsid w:val="00BA1EB9"/>
    <w:rsid w:val="00BA2186"/>
    <w:rsid w:val="00BA2256"/>
    <w:rsid w:val="00BA2842"/>
    <w:rsid w:val="00BA2D3A"/>
    <w:rsid w:val="00BA3008"/>
    <w:rsid w:val="00BA32E8"/>
    <w:rsid w:val="00BA3524"/>
    <w:rsid w:val="00BA3772"/>
    <w:rsid w:val="00BA37A4"/>
    <w:rsid w:val="00BA3DB0"/>
    <w:rsid w:val="00BA4AB3"/>
    <w:rsid w:val="00BA5060"/>
    <w:rsid w:val="00BA5231"/>
    <w:rsid w:val="00BA53AE"/>
    <w:rsid w:val="00BA55F7"/>
    <w:rsid w:val="00BA57CC"/>
    <w:rsid w:val="00BA58CF"/>
    <w:rsid w:val="00BA5E06"/>
    <w:rsid w:val="00BA63BF"/>
    <w:rsid w:val="00BA6554"/>
    <w:rsid w:val="00BA6941"/>
    <w:rsid w:val="00BA6A22"/>
    <w:rsid w:val="00BA6D2D"/>
    <w:rsid w:val="00BA6E7B"/>
    <w:rsid w:val="00BA7055"/>
    <w:rsid w:val="00BA73E2"/>
    <w:rsid w:val="00BA7741"/>
    <w:rsid w:val="00BA7EC9"/>
    <w:rsid w:val="00BB0409"/>
    <w:rsid w:val="00BB04D8"/>
    <w:rsid w:val="00BB055C"/>
    <w:rsid w:val="00BB08D9"/>
    <w:rsid w:val="00BB148A"/>
    <w:rsid w:val="00BB157E"/>
    <w:rsid w:val="00BB19E6"/>
    <w:rsid w:val="00BB1C61"/>
    <w:rsid w:val="00BB1EC8"/>
    <w:rsid w:val="00BB1F27"/>
    <w:rsid w:val="00BB1F34"/>
    <w:rsid w:val="00BB2A38"/>
    <w:rsid w:val="00BB2BA9"/>
    <w:rsid w:val="00BB3036"/>
    <w:rsid w:val="00BB32E2"/>
    <w:rsid w:val="00BB3539"/>
    <w:rsid w:val="00BB3BF2"/>
    <w:rsid w:val="00BB3DB9"/>
    <w:rsid w:val="00BB3F4C"/>
    <w:rsid w:val="00BB419B"/>
    <w:rsid w:val="00BB41A3"/>
    <w:rsid w:val="00BB4616"/>
    <w:rsid w:val="00BB49B1"/>
    <w:rsid w:val="00BB52A2"/>
    <w:rsid w:val="00BB52F0"/>
    <w:rsid w:val="00BB544D"/>
    <w:rsid w:val="00BB55B1"/>
    <w:rsid w:val="00BB5917"/>
    <w:rsid w:val="00BB5B6D"/>
    <w:rsid w:val="00BB5D4F"/>
    <w:rsid w:val="00BB5D68"/>
    <w:rsid w:val="00BB603C"/>
    <w:rsid w:val="00BB604C"/>
    <w:rsid w:val="00BB68C4"/>
    <w:rsid w:val="00BB69F9"/>
    <w:rsid w:val="00BB70BE"/>
    <w:rsid w:val="00BB7153"/>
    <w:rsid w:val="00BB7432"/>
    <w:rsid w:val="00BB75DB"/>
    <w:rsid w:val="00BC01B6"/>
    <w:rsid w:val="00BC0249"/>
    <w:rsid w:val="00BC0B07"/>
    <w:rsid w:val="00BC0BAA"/>
    <w:rsid w:val="00BC0BB8"/>
    <w:rsid w:val="00BC0D4B"/>
    <w:rsid w:val="00BC12CC"/>
    <w:rsid w:val="00BC14D0"/>
    <w:rsid w:val="00BC14EB"/>
    <w:rsid w:val="00BC17E7"/>
    <w:rsid w:val="00BC280B"/>
    <w:rsid w:val="00BC2D3D"/>
    <w:rsid w:val="00BC30C6"/>
    <w:rsid w:val="00BC3748"/>
    <w:rsid w:val="00BC38B2"/>
    <w:rsid w:val="00BC38F0"/>
    <w:rsid w:val="00BC3961"/>
    <w:rsid w:val="00BC3D4A"/>
    <w:rsid w:val="00BC4BAD"/>
    <w:rsid w:val="00BC4C59"/>
    <w:rsid w:val="00BC5265"/>
    <w:rsid w:val="00BC558E"/>
    <w:rsid w:val="00BC6C2D"/>
    <w:rsid w:val="00BC6FD5"/>
    <w:rsid w:val="00BC76B5"/>
    <w:rsid w:val="00BC7E61"/>
    <w:rsid w:val="00BD0167"/>
    <w:rsid w:val="00BD10CE"/>
    <w:rsid w:val="00BD14FD"/>
    <w:rsid w:val="00BD180F"/>
    <w:rsid w:val="00BD1B12"/>
    <w:rsid w:val="00BD2006"/>
    <w:rsid w:val="00BD243E"/>
    <w:rsid w:val="00BD27EB"/>
    <w:rsid w:val="00BD2AA7"/>
    <w:rsid w:val="00BD2BD2"/>
    <w:rsid w:val="00BD2E79"/>
    <w:rsid w:val="00BD2F28"/>
    <w:rsid w:val="00BD3033"/>
    <w:rsid w:val="00BD30DE"/>
    <w:rsid w:val="00BD3F99"/>
    <w:rsid w:val="00BD431A"/>
    <w:rsid w:val="00BD44B8"/>
    <w:rsid w:val="00BD47A1"/>
    <w:rsid w:val="00BD4D2D"/>
    <w:rsid w:val="00BD4D59"/>
    <w:rsid w:val="00BD4DA8"/>
    <w:rsid w:val="00BD5028"/>
    <w:rsid w:val="00BD506E"/>
    <w:rsid w:val="00BD5472"/>
    <w:rsid w:val="00BD5531"/>
    <w:rsid w:val="00BD6806"/>
    <w:rsid w:val="00BD7A75"/>
    <w:rsid w:val="00BE0C26"/>
    <w:rsid w:val="00BE1147"/>
    <w:rsid w:val="00BE15E8"/>
    <w:rsid w:val="00BE1C66"/>
    <w:rsid w:val="00BE21D9"/>
    <w:rsid w:val="00BE2336"/>
    <w:rsid w:val="00BE2B7F"/>
    <w:rsid w:val="00BE2C90"/>
    <w:rsid w:val="00BE2F5D"/>
    <w:rsid w:val="00BE304E"/>
    <w:rsid w:val="00BE32EF"/>
    <w:rsid w:val="00BE32F5"/>
    <w:rsid w:val="00BE365D"/>
    <w:rsid w:val="00BE38E5"/>
    <w:rsid w:val="00BE3A09"/>
    <w:rsid w:val="00BE45B5"/>
    <w:rsid w:val="00BE4B4E"/>
    <w:rsid w:val="00BE4EC5"/>
    <w:rsid w:val="00BE51CA"/>
    <w:rsid w:val="00BE51D6"/>
    <w:rsid w:val="00BE520B"/>
    <w:rsid w:val="00BE5308"/>
    <w:rsid w:val="00BE532A"/>
    <w:rsid w:val="00BE574D"/>
    <w:rsid w:val="00BE57BF"/>
    <w:rsid w:val="00BE5D5E"/>
    <w:rsid w:val="00BE6075"/>
    <w:rsid w:val="00BE6468"/>
    <w:rsid w:val="00BE64D1"/>
    <w:rsid w:val="00BE6A68"/>
    <w:rsid w:val="00BE6F0C"/>
    <w:rsid w:val="00BE7082"/>
    <w:rsid w:val="00BE7906"/>
    <w:rsid w:val="00BE7930"/>
    <w:rsid w:val="00BE7B3F"/>
    <w:rsid w:val="00BE7BB2"/>
    <w:rsid w:val="00BE7C32"/>
    <w:rsid w:val="00BF0296"/>
    <w:rsid w:val="00BF0984"/>
    <w:rsid w:val="00BF1616"/>
    <w:rsid w:val="00BF1837"/>
    <w:rsid w:val="00BF1BCB"/>
    <w:rsid w:val="00BF2161"/>
    <w:rsid w:val="00BF276A"/>
    <w:rsid w:val="00BF283B"/>
    <w:rsid w:val="00BF2C94"/>
    <w:rsid w:val="00BF2F6A"/>
    <w:rsid w:val="00BF2F91"/>
    <w:rsid w:val="00BF385B"/>
    <w:rsid w:val="00BF3B85"/>
    <w:rsid w:val="00BF3F5D"/>
    <w:rsid w:val="00BF4176"/>
    <w:rsid w:val="00BF45EA"/>
    <w:rsid w:val="00BF4677"/>
    <w:rsid w:val="00BF473C"/>
    <w:rsid w:val="00BF5221"/>
    <w:rsid w:val="00BF5237"/>
    <w:rsid w:val="00BF5571"/>
    <w:rsid w:val="00BF5622"/>
    <w:rsid w:val="00BF586B"/>
    <w:rsid w:val="00BF590F"/>
    <w:rsid w:val="00BF5D3D"/>
    <w:rsid w:val="00BF6A48"/>
    <w:rsid w:val="00BF7131"/>
    <w:rsid w:val="00BF772B"/>
    <w:rsid w:val="00BF788B"/>
    <w:rsid w:val="00BF794A"/>
    <w:rsid w:val="00BF7AAF"/>
    <w:rsid w:val="00BF7BB1"/>
    <w:rsid w:val="00C0009E"/>
    <w:rsid w:val="00C006B7"/>
    <w:rsid w:val="00C00AAB"/>
    <w:rsid w:val="00C00DD9"/>
    <w:rsid w:val="00C01629"/>
    <w:rsid w:val="00C017D7"/>
    <w:rsid w:val="00C01AE5"/>
    <w:rsid w:val="00C01BEA"/>
    <w:rsid w:val="00C022F3"/>
    <w:rsid w:val="00C03433"/>
    <w:rsid w:val="00C03508"/>
    <w:rsid w:val="00C03A3D"/>
    <w:rsid w:val="00C03BB1"/>
    <w:rsid w:val="00C03C1A"/>
    <w:rsid w:val="00C03CB4"/>
    <w:rsid w:val="00C03CCD"/>
    <w:rsid w:val="00C04077"/>
    <w:rsid w:val="00C0410D"/>
    <w:rsid w:val="00C0455A"/>
    <w:rsid w:val="00C0460B"/>
    <w:rsid w:val="00C048CA"/>
    <w:rsid w:val="00C04941"/>
    <w:rsid w:val="00C04980"/>
    <w:rsid w:val="00C04D8A"/>
    <w:rsid w:val="00C05025"/>
    <w:rsid w:val="00C05530"/>
    <w:rsid w:val="00C05695"/>
    <w:rsid w:val="00C059DA"/>
    <w:rsid w:val="00C05A9D"/>
    <w:rsid w:val="00C05B9C"/>
    <w:rsid w:val="00C05CF9"/>
    <w:rsid w:val="00C06457"/>
    <w:rsid w:val="00C06598"/>
    <w:rsid w:val="00C066D1"/>
    <w:rsid w:val="00C06A43"/>
    <w:rsid w:val="00C071C4"/>
    <w:rsid w:val="00C0725C"/>
    <w:rsid w:val="00C07EC7"/>
    <w:rsid w:val="00C10549"/>
    <w:rsid w:val="00C107A8"/>
    <w:rsid w:val="00C10A7A"/>
    <w:rsid w:val="00C10C98"/>
    <w:rsid w:val="00C1117B"/>
    <w:rsid w:val="00C11615"/>
    <w:rsid w:val="00C122CE"/>
    <w:rsid w:val="00C12390"/>
    <w:rsid w:val="00C132C0"/>
    <w:rsid w:val="00C1364C"/>
    <w:rsid w:val="00C13711"/>
    <w:rsid w:val="00C139E5"/>
    <w:rsid w:val="00C13A15"/>
    <w:rsid w:val="00C14519"/>
    <w:rsid w:val="00C14FA2"/>
    <w:rsid w:val="00C16294"/>
    <w:rsid w:val="00C165DF"/>
    <w:rsid w:val="00C16859"/>
    <w:rsid w:val="00C1688B"/>
    <w:rsid w:val="00C1692C"/>
    <w:rsid w:val="00C16D3E"/>
    <w:rsid w:val="00C16E6C"/>
    <w:rsid w:val="00C170E1"/>
    <w:rsid w:val="00C173F9"/>
    <w:rsid w:val="00C17AAF"/>
    <w:rsid w:val="00C17C7C"/>
    <w:rsid w:val="00C17D8B"/>
    <w:rsid w:val="00C17D9C"/>
    <w:rsid w:val="00C20BA6"/>
    <w:rsid w:val="00C211FE"/>
    <w:rsid w:val="00C21307"/>
    <w:rsid w:val="00C2152C"/>
    <w:rsid w:val="00C21B12"/>
    <w:rsid w:val="00C21EF1"/>
    <w:rsid w:val="00C22474"/>
    <w:rsid w:val="00C224E2"/>
    <w:rsid w:val="00C22574"/>
    <w:rsid w:val="00C22800"/>
    <w:rsid w:val="00C2287C"/>
    <w:rsid w:val="00C23220"/>
    <w:rsid w:val="00C23EF0"/>
    <w:rsid w:val="00C23F91"/>
    <w:rsid w:val="00C240FB"/>
    <w:rsid w:val="00C24AEA"/>
    <w:rsid w:val="00C24D08"/>
    <w:rsid w:val="00C24DB1"/>
    <w:rsid w:val="00C24F1B"/>
    <w:rsid w:val="00C2524C"/>
    <w:rsid w:val="00C256C1"/>
    <w:rsid w:val="00C25BCB"/>
    <w:rsid w:val="00C25EFA"/>
    <w:rsid w:val="00C260EC"/>
    <w:rsid w:val="00C2644A"/>
    <w:rsid w:val="00C26827"/>
    <w:rsid w:val="00C2687E"/>
    <w:rsid w:val="00C26A1B"/>
    <w:rsid w:val="00C27325"/>
    <w:rsid w:val="00C2737C"/>
    <w:rsid w:val="00C27851"/>
    <w:rsid w:val="00C2788A"/>
    <w:rsid w:val="00C279D3"/>
    <w:rsid w:val="00C27A1F"/>
    <w:rsid w:val="00C27ABA"/>
    <w:rsid w:val="00C27BDF"/>
    <w:rsid w:val="00C27F42"/>
    <w:rsid w:val="00C3009C"/>
    <w:rsid w:val="00C30496"/>
    <w:rsid w:val="00C30AF3"/>
    <w:rsid w:val="00C30B75"/>
    <w:rsid w:val="00C30E6F"/>
    <w:rsid w:val="00C31070"/>
    <w:rsid w:val="00C3109F"/>
    <w:rsid w:val="00C3127F"/>
    <w:rsid w:val="00C312E1"/>
    <w:rsid w:val="00C318A3"/>
    <w:rsid w:val="00C322F5"/>
    <w:rsid w:val="00C332A8"/>
    <w:rsid w:val="00C33348"/>
    <w:rsid w:val="00C335C4"/>
    <w:rsid w:val="00C33A48"/>
    <w:rsid w:val="00C33AAC"/>
    <w:rsid w:val="00C33C3E"/>
    <w:rsid w:val="00C34003"/>
    <w:rsid w:val="00C343B4"/>
    <w:rsid w:val="00C34616"/>
    <w:rsid w:val="00C34CE7"/>
    <w:rsid w:val="00C34DA3"/>
    <w:rsid w:val="00C3516B"/>
    <w:rsid w:val="00C354FD"/>
    <w:rsid w:val="00C35688"/>
    <w:rsid w:val="00C35BF9"/>
    <w:rsid w:val="00C35D7A"/>
    <w:rsid w:val="00C35DB9"/>
    <w:rsid w:val="00C35EF8"/>
    <w:rsid w:val="00C36170"/>
    <w:rsid w:val="00C36267"/>
    <w:rsid w:val="00C363E6"/>
    <w:rsid w:val="00C363F3"/>
    <w:rsid w:val="00C3654F"/>
    <w:rsid w:val="00C36B3A"/>
    <w:rsid w:val="00C36C5F"/>
    <w:rsid w:val="00C36C76"/>
    <w:rsid w:val="00C3751E"/>
    <w:rsid w:val="00C37B26"/>
    <w:rsid w:val="00C37C9D"/>
    <w:rsid w:val="00C37CE1"/>
    <w:rsid w:val="00C37D42"/>
    <w:rsid w:val="00C4054E"/>
    <w:rsid w:val="00C40604"/>
    <w:rsid w:val="00C40769"/>
    <w:rsid w:val="00C4089C"/>
    <w:rsid w:val="00C408B7"/>
    <w:rsid w:val="00C409D4"/>
    <w:rsid w:val="00C40AAA"/>
    <w:rsid w:val="00C40AB1"/>
    <w:rsid w:val="00C415C4"/>
    <w:rsid w:val="00C41797"/>
    <w:rsid w:val="00C41997"/>
    <w:rsid w:val="00C41C06"/>
    <w:rsid w:val="00C42540"/>
    <w:rsid w:val="00C426F9"/>
    <w:rsid w:val="00C42A54"/>
    <w:rsid w:val="00C42CBA"/>
    <w:rsid w:val="00C4304F"/>
    <w:rsid w:val="00C43490"/>
    <w:rsid w:val="00C43D00"/>
    <w:rsid w:val="00C440C2"/>
    <w:rsid w:val="00C4411E"/>
    <w:rsid w:val="00C442AF"/>
    <w:rsid w:val="00C444D8"/>
    <w:rsid w:val="00C4450C"/>
    <w:rsid w:val="00C447B8"/>
    <w:rsid w:val="00C44B00"/>
    <w:rsid w:val="00C4579B"/>
    <w:rsid w:val="00C45AB0"/>
    <w:rsid w:val="00C45B64"/>
    <w:rsid w:val="00C45E65"/>
    <w:rsid w:val="00C4616B"/>
    <w:rsid w:val="00C46350"/>
    <w:rsid w:val="00C468A2"/>
    <w:rsid w:val="00C47858"/>
    <w:rsid w:val="00C4797A"/>
    <w:rsid w:val="00C47A92"/>
    <w:rsid w:val="00C47F4A"/>
    <w:rsid w:val="00C47F7B"/>
    <w:rsid w:val="00C50783"/>
    <w:rsid w:val="00C50D19"/>
    <w:rsid w:val="00C5139C"/>
    <w:rsid w:val="00C51828"/>
    <w:rsid w:val="00C52A9F"/>
    <w:rsid w:val="00C5316B"/>
    <w:rsid w:val="00C53811"/>
    <w:rsid w:val="00C5388C"/>
    <w:rsid w:val="00C53A40"/>
    <w:rsid w:val="00C53CD3"/>
    <w:rsid w:val="00C53E84"/>
    <w:rsid w:val="00C541AD"/>
    <w:rsid w:val="00C54358"/>
    <w:rsid w:val="00C544AD"/>
    <w:rsid w:val="00C54E27"/>
    <w:rsid w:val="00C5503F"/>
    <w:rsid w:val="00C552EF"/>
    <w:rsid w:val="00C555D9"/>
    <w:rsid w:val="00C556C8"/>
    <w:rsid w:val="00C558E6"/>
    <w:rsid w:val="00C55B13"/>
    <w:rsid w:val="00C55BC6"/>
    <w:rsid w:val="00C55CE8"/>
    <w:rsid w:val="00C55EDB"/>
    <w:rsid w:val="00C55F82"/>
    <w:rsid w:val="00C5612F"/>
    <w:rsid w:val="00C5640D"/>
    <w:rsid w:val="00C56444"/>
    <w:rsid w:val="00C569FE"/>
    <w:rsid w:val="00C56BC3"/>
    <w:rsid w:val="00C56BCB"/>
    <w:rsid w:val="00C56F1C"/>
    <w:rsid w:val="00C570FE"/>
    <w:rsid w:val="00C5768A"/>
    <w:rsid w:val="00C57852"/>
    <w:rsid w:val="00C57D54"/>
    <w:rsid w:val="00C57DE5"/>
    <w:rsid w:val="00C60296"/>
    <w:rsid w:val="00C6030C"/>
    <w:rsid w:val="00C6072C"/>
    <w:rsid w:val="00C61868"/>
    <w:rsid w:val="00C61CCC"/>
    <w:rsid w:val="00C6204D"/>
    <w:rsid w:val="00C623F5"/>
    <w:rsid w:val="00C6252C"/>
    <w:rsid w:val="00C62B22"/>
    <w:rsid w:val="00C62DCA"/>
    <w:rsid w:val="00C62F69"/>
    <w:rsid w:val="00C62FD4"/>
    <w:rsid w:val="00C6316C"/>
    <w:rsid w:val="00C631F4"/>
    <w:rsid w:val="00C6329D"/>
    <w:rsid w:val="00C6336C"/>
    <w:rsid w:val="00C6344F"/>
    <w:rsid w:val="00C636AF"/>
    <w:rsid w:val="00C63BDC"/>
    <w:rsid w:val="00C63C97"/>
    <w:rsid w:val="00C6428C"/>
    <w:rsid w:val="00C6435E"/>
    <w:rsid w:val="00C64379"/>
    <w:rsid w:val="00C64584"/>
    <w:rsid w:val="00C64D74"/>
    <w:rsid w:val="00C65290"/>
    <w:rsid w:val="00C658A4"/>
    <w:rsid w:val="00C66109"/>
    <w:rsid w:val="00C66675"/>
    <w:rsid w:val="00C66BC5"/>
    <w:rsid w:val="00C66C55"/>
    <w:rsid w:val="00C6703F"/>
    <w:rsid w:val="00C671EB"/>
    <w:rsid w:val="00C6765F"/>
    <w:rsid w:val="00C679AB"/>
    <w:rsid w:val="00C7000F"/>
    <w:rsid w:val="00C70166"/>
    <w:rsid w:val="00C7027D"/>
    <w:rsid w:val="00C70345"/>
    <w:rsid w:val="00C70807"/>
    <w:rsid w:val="00C70BC0"/>
    <w:rsid w:val="00C70EE9"/>
    <w:rsid w:val="00C7135C"/>
    <w:rsid w:val="00C71CA0"/>
    <w:rsid w:val="00C723DA"/>
    <w:rsid w:val="00C727EB"/>
    <w:rsid w:val="00C7286C"/>
    <w:rsid w:val="00C7288E"/>
    <w:rsid w:val="00C7330B"/>
    <w:rsid w:val="00C73971"/>
    <w:rsid w:val="00C745A5"/>
    <w:rsid w:val="00C74794"/>
    <w:rsid w:val="00C74BFA"/>
    <w:rsid w:val="00C7543F"/>
    <w:rsid w:val="00C755C9"/>
    <w:rsid w:val="00C761E0"/>
    <w:rsid w:val="00C76390"/>
    <w:rsid w:val="00C76BE0"/>
    <w:rsid w:val="00C76FE3"/>
    <w:rsid w:val="00C77730"/>
    <w:rsid w:val="00C77784"/>
    <w:rsid w:val="00C77936"/>
    <w:rsid w:val="00C77A1E"/>
    <w:rsid w:val="00C77C15"/>
    <w:rsid w:val="00C806D6"/>
    <w:rsid w:val="00C80931"/>
    <w:rsid w:val="00C809E1"/>
    <w:rsid w:val="00C81119"/>
    <w:rsid w:val="00C819D6"/>
    <w:rsid w:val="00C81D68"/>
    <w:rsid w:val="00C81EB0"/>
    <w:rsid w:val="00C81F6F"/>
    <w:rsid w:val="00C825B3"/>
    <w:rsid w:val="00C82828"/>
    <w:rsid w:val="00C82880"/>
    <w:rsid w:val="00C8352B"/>
    <w:rsid w:val="00C83D04"/>
    <w:rsid w:val="00C83FC9"/>
    <w:rsid w:val="00C8436B"/>
    <w:rsid w:val="00C84422"/>
    <w:rsid w:val="00C84B93"/>
    <w:rsid w:val="00C852E0"/>
    <w:rsid w:val="00C85871"/>
    <w:rsid w:val="00C859E1"/>
    <w:rsid w:val="00C85B1D"/>
    <w:rsid w:val="00C85E5C"/>
    <w:rsid w:val="00C861A2"/>
    <w:rsid w:val="00C86218"/>
    <w:rsid w:val="00C865DA"/>
    <w:rsid w:val="00C86CB4"/>
    <w:rsid w:val="00C86F07"/>
    <w:rsid w:val="00C86F61"/>
    <w:rsid w:val="00C870A1"/>
    <w:rsid w:val="00C8718D"/>
    <w:rsid w:val="00C87570"/>
    <w:rsid w:val="00C879BE"/>
    <w:rsid w:val="00C87D96"/>
    <w:rsid w:val="00C90198"/>
    <w:rsid w:val="00C90803"/>
    <w:rsid w:val="00C90FF6"/>
    <w:rsid w:val="00C91064"/>
    <w:rsid w:val="00C9108B"/>
    <w:rsid w:val="00C91948"/>
    <w:rsid w:val="00C91F66"/>
    <w:rsid w:val="00C91FDE"/>
    <w:rsid w:val="00C92143"/>
    <w:rsid w:val="00C927E6"/>
    <w:rsid w:val="00C928A3"/>
    <w:rsid w:val="00C93241"/>
    <w:rsid w:val="00C933A6"/>
    <w:rsid w:val="00C93879"/>
    <w:rsid w:val="00C93D08"/>
    <w:rsid w:val="00C93D48"/>
    <w:rsid w:val="00C93EF8"/>
    <w:rsid w:val="00C9445E"/>
    <w:rsid w:val="00C94466"/>
    <w:rsid w:val="00C94760"/>
    <w:rsid w:val="00C94A40"/>
    <w:rsid w:val="00C9540C"/>
    <w:rsid w:val="00C9545B"/>
    <w:rsid w:val="00C955DD"/>
    <w:rsid w:val="00C95919"/>
    <w:rsid w:val="00C95B75"/>
    <w:rsid w:val="00C95C88"/>
    <w:rsid w:val="00C95FDE"/>
    <w:rsid w:val="00C96908"/>
    <w:rsid w:val="00C96C36"/>
    <w:rsid w:val="00C977FC"/>
    <w:rsid w:val="00CA09A7"/>
    <w:rsid w:val="00CA0D5D"/>
    <w:rsid w:val="00CA1628"/>
    <w:rsid w:val="00CA260F"/>
    <w:rsid w:val="00CA26E0"/>
    <w:rsid w:val="00CA2806"/>
    <w:rsid w:val="00CA2CFD"/>
    <w:rsid w:val="00CA4125"/>
    <w:rsid w:val="00CA4C7E"/>
    <w:rsid w:val="00CA5AE8"/>
    <w:rsid w:val="00CA61F3"/>
    <w:rsid w:val="00CA62C3"/>
    <w:rsid w:val="00CA6E3C"/>
    <w:rsid w:val="00CA7217"/>
    <w:rsid w:val="00CA7449"/>
    <w:rsid w:val="00CB0812"/>
    <w:rsid w:val="00CB0EB3"/>
    <w:rsid w:val="00CB0F16"/>
    <w:rsid w:val="00CB1329"/>
    <w:rsid w:val="00CB1573"/>
    <w:rsid w:val="00CB1A87"/>
    <w:rsid w:val="00CB1C96"/>
    <w:rsid w:val="00CB204F"/>
    <w:rsid w:val="00CB20F3"/>
    <w:rsid w:val="00CB2102"/>
    <w:rsid w:val="00CB21C4"/>
    <w:rsid w:val="00CB29ED"/>
    <w:rsid w:val="00CB2DF6"/>
    <w:rsid w:val="00CB2F7A"/>
    <w:rsid w:val="00CB330F"/>
    <w:rsid w:val="00CB3788"/>
    <w:rsid w:val="00CB3C44"/>
    <w:rsid w:val="00CB411B"/>
    <w:rsid w:val="00CB47E8"/>
    <w:rsid w:val="00CB4BC5"/>
    <w:rsid w:val="00CB51B9"/>
    <w:rsid w:val="00CB51C4"/>
    <w:rsid w:val="00CB5227"/>
    <w:rsid w:val="00CB5338"/>
    <w:rsid w:val="00CB53C3"/>
    <w:rsid w:val="00CB5C3F"/>
    <w:rsid w:val="00CB5D1C"/>
    <w:rsid w:val="00CB5D33"/>
    <w:rsid w:val="00CB5D3F"/>
    <w:rsid w:val="00CB5DB7"/>
    <w:rsid w:val="00CB5E6D"/>
    <w:rsid w:val="00CB5E76"/>
    <w:rsid w:val="00CB604F"/>
    <w:rsid w:val="00CB639D"/>
    <w:rsid w:val="00CB6E61"/>
    <w:rsid w:val="00CB7030"/>
    <w:rsid w:val="00CB78DA"/>
    <w:rsid w:val="00CB7E7F"/>
    <w:rsid w:val="00CB7F2D"/>
    <w:rsid w:val="00CB7F7C"/>
    <w:rsid w:val="00CC003F"/>
    <w:rsid w:val="00CC016F"/>
    <w:rsid w:val="00CC07A5"/>
    <w:rsid w:val="00CC0A54"/>
    <w:rsid w:val="00CC0B6A"/>
    <w:rsid w:val="00CC13B4"/>
    <w:rsid w:val="00CC1ADE"/>
    <w:rsid w:val="00CC1E83"/>
    <w:rsid w:val="00CC25FD"/>
    <w:rsid w:val="00CC2B72"/>
    <w:rsid w:val="00CC2F94"/>
    <w:rsid w:val="00CC3057"/>
    <w:rsid w:val="00CC3546"/>
    <w:rsid w:val="00CC38B3"/>
    <w:rsid w:val="00CC4257"/>
    <w:rsid w:val="00CC4296"/>
    <w:rsid w:val="00CC4C06"/>
    <w:rsid w:val="00CC4CE5"/>
    <w:rsid w:val="00CC59A4"/>
    <w:rsid w:val="00CC5EC2"/>
    <w:rsid w:val="00CC62A1"/>
    <w:rsid w:val="00CC6426"/>
    <w:rsid w:val="00CC64A1"/>
    <w:rsid w:val="00CC680A"/>
    <w:rsid w:val="00CC6EFF"/>
    <w:rsid w:val="00CC75A9"/>
    <w:rsid w:val="00CC788A"/>
    <w:rsid w:val="00CC7A38"/>
    <w:rsid w:val="00CD05DF"/>
    <w:rsid w:val="00CD05FE"/>
    <w:rsid w:val="00CD064C"/>
    <w:rsid w:val="00CD0714"/>
    <w:rsid w:val="00CD0748"/>
    <w:rsid w:val="00CD09C9"/>
    <w:rsid w:val="00CD1561"/>
    <w:rsid w:val="00CD2B6C"/>
    <w:rsid w:val="00CD310E"/>
    <w:rsid w:val="00CD31AB"/>
    <w:rsid w:val="00CD37B3"/>
    <w:rsid w:val="00CD39EB"/>
    <w:rsid w:val="00CD3BBA"/>
    <w:rsid w:val="00CD3D51"/>
    <w:rsid w:val="00CD4425"/>
    <w:rsid w:val="00CD4519"/>
    <w:rsid w:val="00CD4611"/>
    <w:rsid w:val="00CD4991"/>
    <w:rsid w:val="00CD4CE9"/>
    <w:rsid w:val="00CD4EBD"/>
    <w:rsid w:val="00CD4FB8"/>
    <w:rsid w:val="00CD54FD"/>
    <w:rsid w:val="00CD5562"/>
    <w:rsid w:val="00CD6260"/>
    <w:rsid w:val="00CD65D2"/>
    <w:rsid w:val="00CD6758"/>
    <w:rsid w:val="00CD6B0D"/>
    <w:rsid w:val="00CD6D36"/>
    <w:rsid w:val="00CD6EE6"/>
    <w:rsid w:val="00CD6FCB"/>
    <w:rsid w:val="00CD7022"/>
    <w:rsid w:val="00CD7546"/>
    <w:rsid w:val="00CD789E"/>
    <w:rsid w:val="00CD7B16"/>
    <w:rsid w:val="00CD7BA7"/>
    <w:rsid w:val="00CD7E49"/>
    <w:rsid w:val="00CE0325"/>
    <w:rsid w:val="00CE05AE"/>
    <w:rsid w:val="00CE0816"/>
    <w:rsid w:val="00CE0BE5"/>
    <w:rsid w:val="00CE11B9"/>
    <w:rsid w:val="00CE1243"/>
    <w:rsid w:val="00CE1318"/>
    <w:rsid w:val="00CE17FC"/>
    <w:rsid w:val="00CE198D"/>
    <w:rsid w:val="00CE2130"/>
    <w:rsid w:val="00CE2349"/>
    <w:rsid w:val="00CE242F"/>
    <w:rsid w:val="00CE2782"/>
    <w:rsid w:val="00CE2BAC"/>
    <w:rsid w:val="00CE2C90"/>
    <w:rsid w:val="00CE2D1B"/>
    <w:rsid w:val="00CE2FFC"/>
    <w:rsid w:val="00CE35DA"/>
    <w:rsid w:val="00CE3761"/>
    <w:rsid w:val="00CE3BAA"/>
    <w:rsid w:val="00CE3BC4"/>
    <w:rsid w:val="00CE3C2F"/>
    <w:rsid w:val="00CE3C74"/>
    <w:rsid w:val="00CE40C7"/>
    <w:rsid w:val="00CE4228"/>
    <w:rsid w:val="00CE435F"/>
    <w:rsid w:val="00CE5A0D"/>
    <w:rsid w:val="00CE5A67"/>
    <w:rsid w:val="00CE5E5B"/>
    <w:rsid w:val="00CE5F43"/>
    <w:rsid w:val="00CE6399"/>
    <w:rsid w:val="00CE6502"/>
    <w:rsid w:val="00CE66B9"/>
    <w:rsid w:val="00CE7F77"/>
    <w:rsid w:val="00CF0242"/>
    <w:rsid w:val="00CF028E"/>
    <w:rsid w:val="00CF0512"/>
    <w:rsid w:val="00CF0995"/>
    <w:rsid w:val="00CF0BD2"/>
    <w:rsid w:val="00CF0F26"/>
    <w:rsid w:val="00CF12B8"/>
    <w:rsid w:val="00CF197A"/>
    <w:rsid w:val="00CF1C6F"/>
    <w:rsid w:val="00CF1D73"/>
    <w:rsid w:val="00CF1DD1"/>
    <w:rsid w:val="00CF202E"/>
    <w:rsid w:val="00CF29D6"/>
    <w:rsid w:val="00CF2F24"/>
    <w:rsid w:val="00CF33E4"/>
    <w:rsid w:val="00CF3E54"/>
    <w:rsid w:val="00CF4002"/>
    <w:rsid w:val="00CF411D"/>
    <w:rsid w:val="00CF4206"/>
    <w:rsid w:val="00CF4260"/>
    <w:rsid w:val="00CF434C"/>
    <w:rsid w:val="00CF4475"/>
    <w:rsid w:val="00CF49CF"/>
    <w:rsid w:val="00CF4E02"/>
    <w:rsid w:val="00CF5063"/>
    <w:rsid w:val="00CF5074"/>
    <w:rsid w:val="00CF50A9"/>
    <w:rsid w:val="00CF539F"/>
    <w:rsid w:val="00CF56F6"/>
    <w:rsid w:val="00CF5FD1"/>
    <w:rsid w:val="00CF61E4"/>
    <w:rsid w:val="00CF623D"/>
    <w:rsid w:val="00CF63D7"/>
    <w:rsid w:val="00CF64FE"/>
    <w:rsid w:val="00CF686D"/>
    <w:rsid w:val="00CF68F4"/>
    <w:rsid w:val="00CF6C76"/>
    <w:rsid w:val="00CF6DFD"/>
    <w:rsid w:val="00CF72DE"/>
    <w:rsid w:val="00CF7680"/>
    <w:rsid w:val="00CF76D7"/>
    <w:rsid w:val="00D00604"/>
    <w:rsid w:val="00D00C95"/>
    <w:rsid w:val="00D014D2"/>
    <w:rsid w:val="00D0159A"/>
    <w:rsid w:val="00D01662"/>
    <w:rsid w:val="00D0177D"/>
    <w:rsid w:val="00D01C60"/>
    <w:rsid w:val="00D01CFD"/>
    <w:rsid w:val="00D02003"/>
    <w:rsid w:val="00D02F4A"/>
    <w:rsid w:val="00D0343E"/>
    <w:rsid w:val="00D03FC3"/>
    <w:rsid w:val="00D04017"/>
    <w:rsid w:val="00D040C5"/>
    <w:rsid w:val="00D0577A"/>
    <w:rsid w:val="00D057D2"/>
    <w:rsid w:val="00D05A02"/>
    <w:rsid w:val="00D06C84"/>
    <w:rsid w:val="00D06CAF"/>
    <w:rsid w:val="00D0722F"/>
    <w:rsid w:val="00D07C0A"/>
    <w:rsid w:val="00D07E58"/>
    <w:rsid w:val="00D07F29"/>
    <w:rsid w:val="00D10520"/>
    <w:rsid w:val="00D10835"/>
    <w:rsid w:val="00D10B2E"/>
    <w:rsid w:val="00D10F40"/>
    <w:rsid w:val="00D11309"/>
    <w:rsid w:val="00D114CE"/>
    <w:rsid w:val="00D11B56"/>
    <w:rsid w:val="00D11D5B"/>
    <w:rsid w:val="00D11F7D"/>
    <w:rsid w:val="00D12012"/>
    <w:rsid w:val="00D12372"/>
    <w:rsid w:val="00D124D0"/>
    <w:rsid w:val="00D12515"/>
    <w:rsid w:val="00D1259E"/>
    <w:rsid w:val="00D126BC"/>
    <w:rsid w:val="00D1299B"/>
    <w:rsid w:val="00D1321D"/>
    <w:rsid w:val="00D13700"/>
    <w:rsid w:val="00D148CD"/>
    <w:rsid w:val="00D155D1"/>
    <w:rsid w:val="00D1571C"/>
    <w:rsid w:val="00D157FA"/>
    <w:rsid w:val="00D15B38"/>
    <w:rsid w:val="00D15F5E"/>
    <w:rsid w:val="00D16250"/>
    <w:rsid w:val="00D168AB"/>
    <w:rsid w:val="00D16A67"/>
    <w:rsid w:val="00D16EB3"/>
    <w:rsid w:val="00D171A5"/>
    <w:rsid w:val="00D177B1"/>
    <w:rsid w:val="00D17C9D"/>
    <w:rsid w:val="00D17DA3"/>
    <w:rsid w:val="00D17FFC"/>
    <w:rsid w:val="00D202A8"/>
    <w:rsid w:val="00D203A1"/>
    <w:rsid w:val="00D203C1"/>
    <w:rsid w:val="00D203F3"/>
    <w:rsid w:val="00D20547"/>
    <w:rsid w:val="00D20952"/>
    <w:rsid w:val="00D20B31"/>
    <w:rsid w:val="00D20FCA"/>
    <w:rsid w:val="00D213CB"/>
    <w:rsid w:val="00D21A58"/>
    <w:rsid w:val="00D21C80"/>
    <w:rsid w:val="00D21CA9"/>
    <w:rsid w:val="00D21CCF"/>
    <w:rsid w:val="00D21D16"/>
    <w:rsid w:val="00D21F19"/>
    <w:rsid w:val="00D220FA"/>
    <w:rsid w:val="00D221BD"/>
    <w:rsid w:val="00D2285A"/>
    <w:rsid w:val="00D22990"/>
    <w:rsid w:val="00D23039"/>
    <w:rsid w:val="00D235F3"/>
    <w:rsid w:val="00D2390E"/>
    <w:rsid w:val="00D23C7C"/>
    <w:rsid w:val="00D23CBD"/>
    <w:rsid w:val="00D249B4"/>
    <w:rsid w:val="00D24AC8"/>
    <w:rsid w:val="00D24B3E"/>
    <w:rsid w:val="00D24CD9"/>
    <w:rsid w:val="00D24DBD"/>
    <w:rsid w:val="00D250F7"/>
    <w:rsid w:val="00D25406"/>
    <w:rsid w:val="00D255BA"/>
    <w:rsid w:val="00D2565B"/>
    <w:rsid w:val="00D25D08"/>
    <w:rsid w:val="00D26453"/>
    <w:rsid w:val="00D26480"/>
    <w:rsid w:val="00D26B0D"/>
    <w:rsid w:val="00D2700F"/>
    <w:rsid w:val="00D270DB"/>
    <w:rsid w:val="00D274E6"/>
    <w:rsid w:val="00D27ADE"/>
    <w:rsid w:val="00D27C18"/>
    <w:rsid w:val="00D27E79"/>
    <w:rsid w:val="00D30023"/>
    <w:rsid w:val="00D300C5"/>
    <w:rsid w:val="00D30DFA"/>
    <w:rsid w:val="00D31166"/>
    <w:rsid w:val="00D31BE7"/>
    <w:rsid w:val="00D323D1"/>
    <w:rsid w:val="00D3240B"/>
    <w:rsid w:val="00D32482"/>
    <w:rsid w:val="00D3250C"/>
    <w:rsid w:val="00D3318A"/>
    <w:rsid w:val="00D33456"/>
    <w:rsid w:val="00D338E0"/>
    <w:rsid w:val="00D339AC"/>
    <w:rsid w:val="00D34238"/>
    <w:rsid w:val="00D343B8"/>
    <w:rsid w:val="00D3453D"/>
    <w:rsid w:val="00D34789"/>
    <w:rsid w:val="00D34ECD"/>
    <w:rsid w:val="00D35515"/>
    <w:rsid w:val="00D35598"/>
    <w:rsid w:val="00D3601A"/>
    <w:rsid w:val="00D3614B"/>
    <w:rsid w:val="00D3697B"/>
    <w:rsid w:val="00D369E8"/>
    <w:rsid w:val="00D36CAD"/>
    <w:rsid w:val="00D36DE6"/>
    <w:rsid w:val="00D37233"/>
    <w:rsid w:val="00D37302"/>
    <w:rsid w:val="00D373F5"/>
    <w:rsid w:val="00D375DB"/>
    <w:rsid w:val="00D37A0E"/>
    <w:rsid w:val="00D400DC"/>
    <w:rsid w:val="00D407E4"/>
    <w:rsid w:val="00D409AA"/>
    <w:rsid w:val="00D40C6B"/>
    <w:rsid w:val="00D41043"/>
    <w:rsid w:val="00D4164D"/>
    <w:rsid w:val="00D417EA"/>
    <w:rsid w:val="00D420C8"/>
    <w:rsid w:val="00D42798"/>
    <w:rsid w:val="00D42A62"/>
    <w:rsid w:val="00D42C81"/>
    <w:rsid w:val="00D430BA"/>
    <w:rsid w:val="00D430C3"/>
    <w:rsid w:val="00D432C7"/>
    <w:rsid w:val="00D43E8C"/>
    <w:rsid w:val="00D4451B"/>
    <w:rsid w:val="00D44926"/>
    <w:rsid w:val="00D451C5"/>
    <w:rsid w:val="00D45BAF"/>
    <w:rsid w:val="00D4603B"/>
    <w:rsid w:val="00D46105"/>
    <w:rsid w:val="00D4618F"/>
    <w:rsid w:val="00D4622A"/>
    <w:rsid w:val="00D46549"/>
    <w:rsid w:val="00D46D96"/>
    <w:rsid w:val="00D47560"/>
    <w:rsid w:val="00D475CE"/>
    <w:rsid w:val="00D477CA"/>
    <w:rsid w:val="00D479EE"/>
    <w:rsid w:val="00D50AA1"/>
    <w:rsid w:val="00D5165D"/>
    <w:rsid w:val="00D51FAB"/>
    <w:rsid w:val="00D522BE"/>
    <w:rsid w:val="00D52B55"/>
    <w:rsid w:val="00D52C27"/>
    <w:rsid w:val="00D52DE7"/>
    <w:rsid w:val="00D52E9A"/>
    <w:rsid w:val="00D53093"/>
    <w:rsid w:val="00D53642"/>
    <w:rsid w:val="00D536BF"/>
    <w:rsid w:val="00D536C8"/>
    <w:rsid w:val="00D53981"/>
    <w:rsid w:val="00D53BC3"/>
    <w:rsid w:val="00D53DA5"/>
    <w:rsid w:val="00D53DBE"/>
    <w:rsid w:val="00D53DDD"/>
    <w:rsid w:val="00D54118"/>
    <w:rsid w:val="00D5487A"/>
    <w:rsid w:val="00D54C86"/>
    <w:rsid w:val="00D55A34"/>
    <w:rsid w:val="00D55B62"/>
    <w:rsid w:val="00D55F49"/>
    <w:rsid w:val="00D56AC8"/>
    <w:rsid w:val="00D56B56"/>
    <w:rsid w:val="00D57165"/>
    <w:rsid w:val="00D57E44"/>
    <w:rsid w:val="00D608DC"/>
    <w:rsid w:val="00D615C8"/>
    <w:rsid w:val="00D620EE"/>
    <w:rsid w:val="00D62293"/>
    <w:rsid w:val="00D62483"/>
    <w:rsid w:val="00D6281B"/>
    <w:rsid w:val="00D628C6"/>
    <w:rsid w:val="00D62D9A"/>
    <w:rsid w:val="00D62EEB"/>
    <w:rsid w:val="00D62FD4"/>
    <w:rsid w:val="00D636C1"/>
    <w:rsid w:val="00D63FFD"/>
    <w:rsid w:val="00D645AE"/>
    <w:rsid w:val="00D64A19"/>
    <w:rsid w:val="00D64EBA"/>
    <w:rsid w:val="00D654A7"/>
    <w:rsid w:val="00D65C2B"/>
    <w:rsid w:val="00D66114"/>
    <w:rsid w:val="00D664E3"/>
    <w:rsid w:val="00D670A9"/>
    <w:rsid w:val="00D6725B"/>
    <w:rsid w:val="00D673A6"/>
    <w:rsid w:val="00D67436"/>
    <w:rsid w:val="00D67725"/>
    <w:rsid w:val="00D677D6"/>
    <w:rsid w:val="00D67E4A"/>
    <w:rsid w:val="00D701FA"/>
    <w:rsid w:val="00D703C0"/>
    <w:rsid w:val="00D706BC"/>
    <w:rsid w:val="00D706F6"/>
    <w:rsid w:val="00D70B51"/>
    <w:rsid w:val="00D70C19"/>
    <w:rsid w:val="00D70F51"/>
    <w:rsid w:val="00D7175B"/>
    <w:rsid w:val="00D71DD6"/>
    <w:rsid w:val="00D7207F"/>
    <w:rsid w:val="00D720F7"/>
    <w:rsid w:val="00D72188"/>
    <w:rsid w:val="00D72264"/>
    <w:rsid w:val="00D722EA"/>
    <w:rsid w:val="00D72723"/>
    <w:rsid w:val="00D727A2"/>
    <w:rsid w:val="00D72A67"/>
    <w:rsid w:val="00D72D0E"/>
    <w:rsid w:val="00D72F0D"/>
    <w:rsid w:val="00D732AF"/>
    <w:rsid w:val="00D734B5"/>
    <w:rsid w:val="00D73D26"/>
    <w:rsid w:val="00D7430F"/>
    <w:rsid w:val="00D74869"/>
    <w:rsid w:val="00D7494F"/>
    <w:rsid w:val="00D75860"/>
    <w:rsid w:val="00D76057"/>
    <w:rsid w:val="00D763B3"/>
    <w:rsid w:val="00D7671C"/>
    <w:rsid w:val="00D76A47"/>
    <w:rsid w:val="00D76B0C"/>
    <w:rsid w:val="00D76E22"/>
    <w:rsid w:val="00D772AB"/>
    <w:rsid w:val="00D77351"/>
    <w:rsid w:val="00D77355"/>
    <w:rsid w:val="00D779DC"/>
    <w:rsid w:val="00D77B3E"/>
    <w:rsid w:val="00D77D7A"/>
    <w:rsid w:val="00D77E3D"/>
    <w:rsid w:val="00D77F21"/>
    <w:rsid w:val="00D800A6"/>
    <w:rsid w:val="00D80132"/>
    <w:rsid w:val="00D80A97"/>
    <w:rsid w:val="00D813E4"/>
    <w:rsid w:val="00D81C8B"/>
    <w:rsid w:val="00D827B6"/>
    <w:rsid w:val="00D8314E"/>
    <w:rsid w:val="00D83276"/>
    <w:rsid w:val="00D834E6"/>
    <w:rsid w:val="00D837E9"/>
    <w:rsid w:val="00D83D87"/>
    <w:rsid w:val="00D8414F"/>
    <w:rsid w:val="00D841AA"/>
    <w:rsid w:val="00D846EB"/>
    <w:rsid w:val="00D847C7"/>
    <w:rsid w:val="00D84EE2"/>
    <w:rsid w:val="00D85002"/>
    <w:rsid w:val="00D8510B"/>
    <w:rsid w:val="00D85448"/>
    <w:rsid w:val="00D85D58"/>
    <w:rsid w:val="00D8638A"/>
    <w:rsid w:val="00D86407"/>
    <w:rsid w:val="00D865B2"/>
    <w:rsid w:val="00D8665F"/>
    <w:rsid w:val="00D8695B"/>
    <w:rsid w:val="00D86A09"/>
    <w:rsid w:val="00D86A25"/>
    <w:rsid w:val="00D872B8"/>
    <w:rsid w:val="00D873CE"/>
    <w:rsid w:val="00D87575"/>
    <w:rsid w:val="00D8774B"/>
    <w:rsid w:val="00D878AC"/>
    <w:rsid w:val="00D87D58"/>
    <w:rsid w:val="00D90077"/>
    <w:rsid w:val="00D9079E"/>
    <w:rsid w:val="00D90FCA"/>
    <w:rsid w:val="00D9143A"/>
    <w:rsid w:val="00D915ED"/>
    <w:rsid w:val="00D91810"/>
    <w:rsid w:val="00D91EC5"/>
    <w:rsid w:val="00D92749"/>
    <w:rsid w:val="00D9292F"/>
    <w:rsid w:val="00D92CA0"/>
    <w:rsid w:val="00D92E8B"/>
    <w:rsid w:val="00D93019"/>
    <w:rsid w:val="00D9307A"/>
    <w:rsid w:val="00D93095"/>
    <w:rsid w:val="00D93C28"/>
    <w:rsid w:val="00D940CF"/>
    <w:rsid w:val="00D94430"/>
    <w:rsid w:val="00D94F62"/>
    <w:rsid w:val="00D953FE"/>
    <w:rsid w:val="00D9576C"/>
    <w:rsid w:val="00D962D6"/>
    <w:rsid w:val="00D966AF"/>
    <w:rsid w:val="00D966C1"/>
    <w:rsid w:val="00D97211"/>
    <w:rsid w:val="00D972AC"/>
    <w:rsid w:val="00D97B37"/>
    <w:rsid w:val="00DA00DE"/>
    <w:rsid w:val="00DA0256"/>
    <w:rsid w:val="00DA0590"/>
    <w:rsid w:val="00DA074A"/>
    <w:rsid w:val="00DA0E41"/>
    <w:rsid w:val="00DA105D"/>
    <w:rsid w:val="00DA1102"/>
    <w:rsid w:val="00DA12E3"/>
    <w:rsid w:val="00DA1490"/>
    <w:rsid w:val="00DA16BF"/>
    <w:rsid w:val="00DA18D7"/>
    <w:rsid w:val="00DA1B75"/>
    <w:rsid w:val="00DA209C"/>
    <w:rsid w:val="00DA2392"/>
    <w:rsid w:val="00DA25D9"/>
    <w:rsid w:val="00DA27DB"/>
    <w:rsid w:val="00DA2BD8"/>
    <w:rsid w:val="00DA2CEE"/>
    <w:rsid w:val="00DA3366"/>
    <w:rsid w:val="00DA353E"/>
    <w:rsid w:val="00DA3CDF"/>
    <w:rsid w:val="00DA3EA8"/>
    <w:rsid w:val="00DA400A"/>
    <w:rsid w:val="00DA41B0"/>
    <w:rsid w:val="00DA46F0"/>
    <w:rsid w:val="00DA4827"/>
    <w:rsid w:val="00DA488A"/>
    <w:rsid w:val="00DA4E9D"/>
    <w:rsid w:val="00DA5163"/>
    <w:rsid w:val="00DA5185"/>
    <w:rsid w:val="00DA54D7"/>
    <w:rsid w:val="00DA5B25"/>
    <w:rsid w:val="00DA6198"/>
    <w:rsid w:val="00DA6563"/>
    <w:rsid w:val="00DA689A"/>
    <w:rsid w:val="00DA6C9A"/>
    <w:rsid w:val="00DA751A"/>
    <w:rsid w:val="00DA7C31"/>
    <w:rsid w:val="00DA7F5D"/>
    <w:rsid w:val="00DB0009"/>
    <w:rsid w:val="00DB00C5"/>
    <w:rsid w:val="00DB0331"/>
    <w:rsid w:val="00DB1108"/>
    <w:rsid w:val="00DB1851"/>
    <w:rsid w:val="00DB1BC6"/>
    <w:rsid w:val="00DB2D9F"/>
    <w:rsid w:val="00DB2DBB"/>
    <w:rsid w:val="00DB2E44"/>
    <w:rsid w:val="00DB305C"/>
    <w:rsid w:val="00DB34F2"/>
    <w:rsid w:val="00DB38A6"/>
    <w:rsid w:val="00DB4088"/>
    <w:rsid w:val="00DB4610"/>
    <w:rsid w:val="00DB4F5A"/>
    <w:rsid w:val="00DB5AD6"/>
    <w:rsid w:val="00DB5CE7"/>
    <w:rsid w:val="00DB5D3F"/>
    <w:rsid w:val="00DB5F6E"/>
    <w:rsid w:val="00DB61E1"/>
    <w:rsid w:val="00DB6353"/>
    <w:rsid w:val="00DB669E"/>
    <w:rsid w:val="00DB67E2"/>
    <w:rsid w:val="00DB6DBF"/>
    <w:rsid w:val="00DB7052"/>
    <w:rsid w:val="00DB70E5"/>
    <w:rsid w:val="00DB7606"/>
    <w:rsid w:val="00DB7AC3"/>
    <w:rsid w:val="00DB7DE2"/>
    <w:rsid w:val="00DB7DEE"/>
    <w:rsid w:val="00DB7FC7"/>
    <w:rsid w:val="00DB7FCA"/>
    <w:rsid w:val="00DB7FF4"/>
    <w:rsid w:val="00DC001F"/>
    <w:rsid w:val="00DC0819"/>
    <w:rsid w:val="00DC0BC7"/>
    <w:rsid w:val="00DC0DA6"/>
    <w:rsid w:val="00DC1AEB"/>
    <w:rsid w:val="00DC1F2A"/>
    <w:rsid w:val="00DC2272"/>
    <w:rsid w:val="00DC2282"/>
    <w:rsid w:val="00DC2695"/>
    <w:rsid w:val="00DC2A48"/>
    <w:rsid w:val="00DC2A7B"/>
    <w:rsid w:val="00DC3347"/>
    <w:rsid w:val="00DC4582"/>
    <w:rsid w:val="00DC6049"/>
    <w:rsid w:val="00DC63AA"/>
    <w:rsid w:val="00DC64FA"/>
    <w:rsid w:val="00DC67F5"/>
    <w:rsid w:val="00DC709F"/>
    <w:rsid w:val="00DC7278"/>
    <w:rsid w:val="00DC74B2"/>
    <w:rsid w:val="00DC7967"/>
    <w:rsid w:val="00DC7CD2"/>
    <w:rsid w:val="00DD09F0"/>
    <w:rsid w:val="00DD0A75"/>
    <w:rsid w:val="00DD0D74"/>
    <w:rsid w:val="00DD1067"/>
    <w:rsid w:val="00DD1603"/>
    <w:rsid w:val="00DD1996"/>
    <w:rsid w:val="00DD199A"/>
    <w:rsid w:val="00DD213B"/>
    <w:rsid w:val="00DD2300"/>
    <w:rsid w:val="00DD239D"/>
    <w:rsid w:val="00DD23F1"/>
    <w:rsid w:val="00DD23FC"/>
    <w:rsid w:val="00DD2641"/>
    <w:rsid w:val="00DD2BE0"/>
    <w:rsid w:val="00DD3077"/>
    <w:rsid w:val="00DD364E"/>
    <w:rsid w:val="00DD36B4"/>
    <w:rsid w:val="00DD36FA"/>
    <w:rsid w:val="00DD3788"/>
    <w:rsid w:val="00DD3925"/>
    <w:rsid w:val="00DD3C74"/>
    <w:rsid w:val="00DD3DDE"/>
    <w:rsid w:val="00DD40B2"/>
    <w:rsid w:val="00DD436C"/>
    <w:rsid w:val="00DD4576"/>
    <w:rsid w:val="00DD489D"/>
    <w:rsid w:val="00DD4FA1"/>
    <w:rsid w:val="00DD5328"/>
    <w:rsid w:val="00DD5373"/>
    <w:rsid w:val="00DD590E"/>
    <w:rsid w:val="00DD6000"/>
    <w:rsid w:val="00DD6047"/>
    <w:rsid w:val="00DD64EF"/>
    <w:rsid w:val="00DD6E00"/>
    <w:rsid w:val="00DD71C8"/>
    <w:rsid w:val="00DD726E"/>
    <w:rsid w:val="00DD7A11"/>
    <w:rsid w:val="00DD7BE4"/>
    <w:rsid w:val="00DD7C7A"/>
    <w:rsid w:val="00DE0510"/>
    <w:rsid w:val="00DE0967"/>
    <w:rsid w:val="00DE0B80"/>
    <w:rsid w:val="00DE0B8E"/>
    <w:rsid w:val="00DE0C41"/>
    <w:rsid w:val="00DE0C54"/>
    <w:rsid w:val="00DE142C"/>
    <w:rsid w:val="00DE1535"/>
    <w:rsid w:val="00DE1586"/>
    <w:rsid w:val="00DE18C3"/>
    <w:rsid w:val="00DE21F6"/>
    <w:rsid w:val="00DE2250"/>
    <w:rsid w:val="00DE28CA"/>
    <w:rsid w:val="00DE2CEA"/>
    <w:rsid w:val="00DE308E"/>
    <w:rsid w:val="00DE330C"/>
    <w:rsid w:val="00DE40A7"/>
    <w:rsid w:val="00DE43E1"/>
    <w:rsid w:val="00DE47FD"/>
    <w:rsid w:val="00DE4879"/>
    <w:rsid w:val="00DE4F1C"/>
    <w:rsid w:val="00DE5769"/>
    <w:rsid w:val="00DE5CCE"/>
    <w:rsid w:val="00DE5E36"/>
    <w:rsid w:val="00DE6033"/>
    <w:rsid w:val="00DE60F5"/>
    <w:rsid w:val="00DE610C"/>
    <w:rsid w:val="00DE6866"/>
    <w:rsid w:val="00DE6A59"/>
    <w:rsid w:val="00DE6E72"/>
    <w:rsid w:val="00DE7AD8"/>
    <w:rsid w:val="00DE7BEB"/>
    <w:rsid w:val="00DE7F1B"/>
    <w:rsid w:val="00DF005E"/>
    <w:rsid w:val="00DF1650"/>
    <w:rsid w:val="00DF19B4"/>
    <w:rsid w:val="00DF19EF"/>
    <w:rsid w:val="00DF1B61"/>
    <w:rsid w:val="00DF1BEE"/>
    <w:rsid w:val="00DF1D00"/>
    <w:rsid w:val="00DF1EA1"/>
    <w:rsid w:val="00DF26B2"/>
    <w:rsid w:val="00DF27AF"/>
    <w:rsid w:val="00DF2B39"/>
    <w:rsid w:val="00DF32D3"/>
    <w:rsid w:val="00DF3510"/>
    <w:rsid w:val="00DF3550"/>
    <w:rsid w:val="00DF36B1"/>
    <w:rsid w:val="00DF38FE"/>
    <w:rsid w:val="00DF3AA1"/>
    <w:rsid w:val="00DF4345"/>
    <w:rsid w:val="00DF43C5"/>
    <w:rsid w:val="00DF4706"/>
    <w:rsid w:val="00DF569A"/>
    <w:rsid w:val="00DF5C38"/>
    <w:rsid w:val="00DF5E91"/>
    <w:rsid w:val="00DF5FAF"/>
    <w:rsid w:val="00DF6450"/>
    <w:rsid w:val="00DF6A6F"/>
    <w:rsid w:val="00DF7003"/>
    <w:rsid w:val="00DF74D4"/>
    <w:rsid w:val="00DF785F"/>
    <w:rsid w:val="00DF7CC8"/>
    <w:rsid w:val="00DF7F15"/>
    <w:rsid w:val="00E0024B"/>
    <w:rsid w:val="00E00545"/>
    <w:rsid w:val="00E00CBF"/>
    <w:rsid w:val="00E00D3D"/>
    <w:rsid w:val="00E016E7"/>
    <w:rsid w:val="00E01A8C"/>
    <w:rsid w:val="00E02873"/>
    <w:rsid w:val="00E029F9"/>
    <w:rsid w:val="00E02B56"/>
    <w:rsid w:val="00E03045"/>
    <w:rsid w:val="00E03222"/>
    <w:rsid w:val="00E0324E"/>
    <w:rsid w:val="00E039DF"/>
    <w:rsid w:val="00E0418E"/>
    <w:rsid w:val="00E04651"/>
    <w:rsid w:val="00E04EF3"/>
    <w:rsid w:val="00E04FDD"/>
    <w:rsid w:val="00E04FEA"/>
    <w:rsid w:val="00E050F8"/>
    <w:rsid w:val="00E05815"/>
    <w:rsid w:val="00E05846"/>
    <w:rsid w:val="00E05890"/>
    <w:rsid w:val="00E05EA4"/>
    <w:rsid w:val="00E05FD3"/>
    <w:rsid w:val="00E0610A"/>
    <w:rsid w:val="00E0662F"/>
    <w:rsid w:val="00E06D61"/>
    <w:rsid w:val="00E06F68"/>
    <w:rsid w:val="00E07157"/>
    <w:rsid w:val="00E072CD"/>
    <w:rsid w:val="00E075EA"/>
    <w:rsid w:val="00E0778F"/>
    <w:rsid w:val="00E079FB"/>
    <w:rsid w:val="00E07C44"/>
    <w:rsid w:val="00E07E36"/>
    <w:rsid w:val="00E100F5"/>
    <w:rsid w:val="00E10B63"/>
    <w:rsid w:val="00E10E4D"/>
    <w:rsid w:val="00E10F76"/>
    <w:rsid w:val="00E1226B"/>
    <w:rsid w:val="00E12621"/>
    <w:rsid w:val="00E1294B"/>
    <w:rsid w:val="00E12C96"/>
    <w:rsid w:val="00E13109"/>
    <w:rsid w:val="00E1341C"/>
    <w:rsid w:val="00E13524"/>
    <w:rsid w:val="00E1378B"/>
    <w:rsid w:val="00E139F4"/>
    <w:rsid w:val="00E13FA6"/>
    <w:rsid w:val="00E140E4"/>
    <w:rsid w:val="00E143A4"/>
    <w:rsid w:val="00E147B0"/>
    <w:rsid w:val="00E14AAE"/>
    <w:rsid w:val="00E14C6D"/>
    <w:rsid w:val="00E14CA0"/>
    <w:rsid w:val="00E14CE9"/>
    <w:rsid w:val="00E1568B"/>
    <w:rsid w:val="00E15875"/>
    <w:rsid w:val="00E15CEA"/>
    <w:rsid w:val="00E15FAA"/>
    <w:rsid w:val="00E16497"/>
    <w:rsid w:val="00E1659D"/>
    <w:rsid w:val="00E1676F"/>
    <w:rsid w:val="00E1694E"/>
    <w:rsid w:val="00E16F3D"/>
    <w:rsid w:val="00E1717A"/>
    <w:rsid w:val="00E1760C"/>
    <w:rsid w:val="00E17738"/>
    <w:rsid w:val="00E17742"/>
    <w:rsid w:val="00E20277"/>
    <w:rsid w:val="00E205EE"/>
    <w:rsid w:val="00E20853"/>
    <w:rsid w:val="00E20B6F"/>
    <w:rsid w:val="00E21C95"/>
    <w:rsid w:val="00E2226C"/>
    <w:rsid w:val="00E22292"/>
    <w:rsid w:val="00E222FB"/>
    <w:rsid w:val="00E22786"/>
    <w:rsid w:val="00E22938"/>
    <w:rsid w:val="00E22BB5"/>
    <w:rsid w:val="00E22E23"/>
    <w:rsid w:val="00E23043"/>
    <w:rsid w:val="00E2307E"/>
    <w:rsid w:val="00E236A1"/>
    <w:rsid w:val="00E23B3F"/>
    <w:rsid w:val="00E24171"/>
    <w:rsid w:val="00E24686"/>
    <w:rsid w:val="00E24783"/>
    <w:rsid w:val="00E2483F"/>
    <w:rsid w:val="00E2503C"/>
    <w:rsid w:val="00E25162"/>
    <w:rsid w:val="00E253A9"/>
    <w:rsid w:val="00E2574A"/>
    <w:rsid w:val="00E257FF"/>
    <w:rsid w:val="00E25A6F"/>
    <w:rsid w:val="00E25E7B"/>
    <w:rsid w:val="00E26035"/>
    <w:rsid w:val="00E2608C"/>
    <w:rsid w:val="00E261E3"/>
    <w:rsid w:val="00E2633C"/>
    <w:rsid w:val="00E265AB"/>
    <w:rsid w:val="00E27C79"/>
    <w:rsid w:val="00E27CEC"/>
    <w:rsid w:val="00E30E9D"/>
    <w:rsid w:val="00E31026"/>
    <w:rsid w:val="00E3137B"/>
    <w:rsid w:val="00E3189B"/>
    <w:rsid w:val="00E31BE2"/>
    <w:rsid w:val="00E31F7D"/>
    <w:rsid w:val="00E32201"/>
    <w:rsid w:val="00E3279B"/>
    <w:rsid w:val="00E32D51"/>
    <w:rsid w:val="00E32FDC"/>
    <w:rsid w:val="00E330BD"/>
    <w:rsid w:val="00E331BD"/>
    <w:rsid w:val="00E331CB"/>
    <w:rsid w:val="00E33596"/>
    <w:rsid w:val="00E33732"/>
    <w:rsid w:val="00E337C6"/>
    <w:rsid w:val="00E33955"/>
    <w:rsid w:val="00E33BFD"/>
    <w:rsid w:val="00E33D01"/>
    <w:rsid w:val="00E33E74"/>
    <w:rsid w:val="00E341AA"/>
    <w:rsid w:val="00E34F47"/>
    <w:rsid w:val="00E35A45"/>
    <w:rsid w:val="00E35C74"/>
    <w:rsid w:val="00E35E66"/>
    <w:rsid w:val="00E36599"/>
    <w:rsid w:val="00E36977"/>
    <w:rsid w:val="00E36C05"/>
    <w:rsid w:val="00E3714B"/>
    <w:rsid w:val="00E3720F"/>
    <w:rsid w:val="00E376D5"/>
    <w:rsid w:val="00E40202"/>
    <w:rsid w:val="00E40B27"/>
    <w:rsid w:val="00E40C2A"/>
    <w:rsid w:val="00E41582"/>
    <w:rsid w:val="00E41780"/>
    <w:rsid w:val="00E42004"/>
    <w:rsid w:val="00E4296E"/>
    <w:rsid w:val="00E42B37"/>
    <w:rsid w:val="00E42FD8"/>
    <w:rsid w:val="00E43008"/>
    <w:rsid w:val="00E43285"/>
    <w:rsid w:val="00E43B74"/>
    <w:rsid w:val="00E43C6B"/>
    <w:rsid w:val="00E447A6"/>
    <w:rsid w:val="00E44BC7"/>
    <w:rsid w:val="00E44D3F"/>
    <w:rsid w:val="00E44DCD"/>
    <w:rsid w:val="00E45121"/>
    <w:rsid w:val="00E45380"/>
    <w:rsid w:val="00E45588"/>
    <w:rsid w:val="00E461E2"/>
    <w:rsid w:val="00E463ED"/>
    <w:rsid w:val="00E4722C"/>
    <w:rsid w:val="00E478C7"/>
    <w:rsid w:val="00E47E55"/>
    <w:rsid w:val="00E47FF8"/>
    <w:rsid w:val="00E50345"/>
    <w:rsid w:val="00E509D9"/>
    <w:rsid w:val="00E51367"/>
    <w:rsid w:val="00E51389"/>
    <w:rsid w:val="00E513D0"/>
    <w:rsid w:val="00E51471"/>
    <w:rsid w:val="00E528DE"/>
    <w:rsid w:val="00E5320D"/>
    <w:rsid w:val="00E533E3"/>
    <w:rsid w:val="00E53553"/>
    <w:rsid w:val="00E53A82"/>
    <w:rsid w:val="00E54745"/>
    <w:rsid w:val="00E548E3"/>
    <w:rsid w:val="00E54C81"/>
    <w:rsid w:val="00E55261"/>
    <w:rsid w:val="00E5570F"/>
    <w:rsid w:val="00E5581B"/>
    <w:rsid w:val="00E5588C"/>
    <w:rsid w:val="00E5624A"/>
    <w:rsid w:val="00E568C1"/>
    <w:rsid w:val="00E56D03"/>
    <w:rsid w:val="00E5705A"/>
    <w:rsid w:val="00E572A2"/>
    <w:rsid w:val="00E576FF"/>
    <w:rsid w:val="00E57752"/>
    <w:rsid w:val="00E5790D"/>
    <w:rsid w:val="00E57A49"/>
    <w:rsid w:val="00E57DA0"/>
    <w:rsid w:val="00E60005"/>
    <w:rsid w:val="00E60051"/>
    <w:rsid w:val="00E6044E"/>
    <w:rsid w:val="00E604D0"/>
    <w:rsid w:val="00E605F4"/>
    <w:rsid w:val="00E60A64"/>
    <w:rsid w:val="00E60E10"/>
    <w:rsid w:val="00E610B2"/>
    <w:rsid w:val="00E6181E"/>
    <w:rsid w:val="00E61CC0"/>
    <w:rsid w:val="00E61E4A"/>
    <w:rsid w:val="00E6204A"/>
    <w:rsid w:val="00E620AB"/>
    <w:rsid w:val="00E62339"/>
    <w:rsid w:val="00E629A6"/>
    <w:rsid w:val="00E62E14"/>
    <w:rsid w:val="00E62ECE"/>
    <w:rsid w:val="00E62F7C"/>
    <w:rsid w:val="00E63144"/>
    <w:rsid w:val="00E63C2D"/>
    <w:rsid w:val="00E63EFC"/>
    <w:rsid w:val="00E63F4F"/>
    <w:rsid w:val="00E6403D"/>
    <w:rsid w:val="00E640EC"/>
    <w:rsid w:val="00E64B11"/>
    <w:rsid w:val="00E64B17"/>
    <w:rsid w:val="00E6518A"/>
    <w:rsid w:val="00E65263"/>
    <w:rsid w:val="00E65499"/>
    <w:rsid w:val="00E659AE"/>
    <w:rsid w:val="00E65BAF"/>
    <w:rsid w:val="00E665A5"/>
    <w:rsid w:val="00E6672A"/>
    <w:rsid w:val="00E669C9"/>
    <w:rsid w:val="00E66AEA"/>
    <w:rsid w:val="00E66CA8"/>
    <w:rsid w:val="00E6708C"/>
    <w:rsid w:val="00E67132"/>
    <w:rsid w:val="00E67D86"/>
    <w:rsid w:val="00E700F7"/>
    <w:rsid w:val="00E70379"/>
    <w:rsid w:val="00E706F9"/>
    <w:rsid w:val="00E70AB6"/>
    <w:rsid w:val="00E70DB5"/>
    <w:rsid w:val="00E711F8"/>
    <w:rsid w:val="00E7125E"/>
    <w:rsid w:val="00E719E2"/>
    <w:rsid w:val="00E71A65"/>
    <w:rsid w:val="00E71CE8"/>
    <w:rsid w:val="00E71CEE"/>
    <w:rsid w:val="00E722F4"/>
    <w:rsid w:val="00E72453"/>
    <w:rsid w:val="00E72A46"/>
    <w:rsid w:val="00E7329B"/>
    <w:rsid w:val="00E737F5"/>
    <w:rsid w:val="00E73A38"/>
    <w:rsid w:val="00E74284"/>
    <w:rsid w:val="00E74B21"/>
    <w:rsid w:val="00E74E25"/>
    <w:rsid w:val="00E752C7"/>
    <w:rsid w:val="00E757F7"/>
    <w:rsid w:val="00E758B8"/>
    <w:rsid w:val="00E75F7A"/>
    <w:rsid w:val="00E760BB"/>
    <w:rsid w:val="00E770E7"/>
    <w:rsid w:val="00E77205"/>
    <w:rsid w:val="00E77318"/>
    <w:rsid w:val="00E77402"/>
    <w:rsid w:val="00E77456"/>
    <w:rsid w:val="00E774DC"/>
    <w:rsid w:val="00E77564"/>
    <w:rsid w:val="00E77652"/>
    <w:rsid w:val="00E800E8"/>
    <w:rsid w:val="00E80D44"/>
    <w:rsid w:val="00E81250"/>
    <w:rsid w:val="00E81271"/>
    <w:rsid w:val="00E81287"/>
    <w:rsid w:val="00E81331"/>
    <w:rsid w:val="00E816C2"/>
    <w:rsid w:val="00E817FE"/>
    <w:rsid w:val="00E8198A"/>
    <w:rsid w:val="00E81C98"/>
    <w:rsid w:val="00E81CD4"/>
    <w:rsid w:val="00E82128"/>
    <w:rsid w:val="00E82298"/>
    <w:rsid w:val="00E822C3"/>
    <w:rsid w:val="00E8280E"/>
    <w:rsid w:val="00E829B6"/>
    <w:rsid w:val="00E82BEA"/>
    <w:rsid w:val="00E82E13"/>
    <w:rsid w:val="00E83200"/>
    <w:rsid w:val="00E83422"/>
    <w:rsid w:val="00E834B0"/>
    <w:rsid w:val="00E83755"/>
    <w:rsid w:val="00E83C09"/>
    <w:rsid w:val="00E84100"/>
    <w:rsid w:val="00E84237"/>
    <w:rsid w:val="00E842EA"/>
    <w:rsid w:val="00E84E6E"/>
    <w:rsid w:val="00E84F93"/>
    <w:rsid w:val="00E85356"/>
    <w:rsid w:val="00E853DE"/>
    <w:rsid w:val="00E85558"/>
    <w:rsid w:val="00E85AA3"/>
    <w:rsid w:val="00E861D4"/>
    <w:rsid w:val="00E8642D"/>
    <w:rsid w:val="00E86DC8"/>
    <w:rsid w:val="00E873F7"/>
    <w:rsid w:val="00E87432"/>
    <w:rsid w:val="00E87717"/>
    <w:rsid w:val="00E87779"/>
    <w:rsid w:val="00E87F39"/>
    <w:rsid w:val="00E904C7"/>
    <w:rsid w:val="00E90EA1"/>
    <w:rsid w:val="00E91158"/>
    <w:rsid w:val="00E916D8"/>
    <w:rsid w:val="00E91BDE"/>
    <w:rsid w:val="00E92114"/>
    <w:rsid w:val="00E92852"/>
    <w:rsid w:val="00E930FF"/>
    <w:rsid w:val="00E9342F"/>
    <w:rsid w:val="00E93574"/>
    <w:rsid w:val="00E935D7"/>
    <w:rsid w:val="00E93816"/>
    <w:rsid w:val="00E9416D"/>
    <w:rsid w:val="00E94DCA"/>
    <w:rsid w:val="00E957BE"/>
    <w:rsid w:val="00E95A5C"/>
    <w:rsid w:val="00E95C1C"/>
    <w:rsid w:val="00E95C67"/>
    <w:rsid w:val="00E96003"/>
    <w:rsid w:val="00E96434"/>
    <w:rsid w:val="00E96980"/>
    <w:rsid w:val="00E96A58"/>
    <w:rsid w:val="00E96B45"/>
    <w:rsid w:val="00E96D4A"/>
    <w:rsid w:val="00E9769A"/>
    <w:rsid w:val="00E97711"/>
    <w:rsid w:val="00E97C57"/>
    <w:rsid w:val="00E97FB8"/>
    <w:rsid w:val="00EA00C9"/>
    <w:rsid w:val="00EA0446"/>
    <w:rsid w:val="00EA05B6"/>
    <w:rsid w:val="00EA05C8"/>
    <w:rsid w:val="00EA085A"/>
    <w:rsid w:val="00EA0993"/>
    <w:rsid w:val="00EA0BAB"/>
    <w:rsid w:val="00EA0D08"/>
    <w:rsid w:val="00EA0D2B"/>
    <w:rsid w:val="00EA0F1C"/>
    <w:rsid w:val="00EA1908"/>
    <w:rsid w:val="00EA1BDF"/>
    <w:rsid w:val="00EA2A92"/>
    <w:rsid w:val="00EA30A5"/>
    <w:rsid w:val="00EA31A6"/>
    <w:rsid w:val="00EA3392"/>
    <w:rsid w:val="00EA40CD"/>
    <w:rsid w:val="00EA440F"/>
    <w:rsid w:val="00EA4EA0"/>
    <w:rsid w:val="00EA50BA"/>
    <w:rsid w:val="00EA52C3"/>
    <w:rsid w:val="00EA58CB"/>
    <w:rsid w:val="00EA5D07"/>
    <w:rsid w:val="00EA5E77"/>
    <w:rsid w:val="00EA60B7"/>
    <w:rsid w:val="00EA6C0F"/>
    <w:rsid w:val="00EA708C"/>
    <w:rsid w:val="00EA7625"/>
    <w:rsid w:val="00EA7BED"/>
    <w:rsid w:val="00EA7E8A"/>
    <w:rsid w:val="00EB05CD"/>
    <w:rsid w:val="00EB0EED"/>
    <w:rsid w:val="00EB1B0A"/>
    <w:rsid w:val="00EB2178"/>
    <w:rsid w:val="00EB21BF"/>
    <w:rsid w:val="00EB26D6"/>
    <w:rsid w:val="00EB2A9E"/>
    <w:rsid w:val="00EB2F40"/>
    <w:rsid w:val="00EB3148"/>
    <w:rsid w:val="00EB323B"/>
    <w:rsid w:val="00EB3636"/>
    <w:rsid w:val="00EB38DE"/>
    <w:rsid w:val="00EB3B11"/>
    <w:rsid w:val="00EB418E"/>
    <w:rsid w:val="00EB43A2"/>
    <w:rsid w:val="00EB45CA"/>
    <w:rsid w:val="00EB51E0"/>
    <w:rsid w:val="00EB5B38"/>
    <w:rsid w:val="00EB5C7A"/>
    <w:rsid w:val="00EB5CB9"/>
    <w:rsid w:val="00EB6793"/>
    <w:rsid w:val="00EB67B8"/>
    <w:rsid w:val="00EB6C26"/>
    <w:rsid w:val="00EB6D59"/>
    <w:rsid w:val="00EB6E94"/>
    <w:rsid w:val="00EB704A"/>
    <w:rsid w:val="00EB7721"/>
    <w:rsid w:val="00EB772E"/>
    <w:rsid w:val="00EB77CE"/>
    <w:rsid w:val="00EC037B"/>
    <w:rsid w:val="00EC03B8"/>
    <w:rsid w:val="00EC0959"/>
    <w:rsid w:val="00EC0FAF"/>
    <w:rsid w:val="00EC191C"/>
    <w:rsid w:val="00EC1FD5"/>
    <w:rsid w:val="00EC20FA"/>
    <w:rsid w:val="00EC28D7"/>
    <w:rsid w:val="00EC2AAD"/>
    <w:rsid w:val="00EC2B47"/>
    <w:rsid w:val="00EC2B7F"/>
    <w:rsid w:val="00EC35DE"/>
    <w:rsid w:val="00EC3B56"/>
    <w:rsid w:val="00EC4299"/>
    <w:rsid w:val="00EC4642"/>
    <w:rsid w:val="00EC48C1"/>
    <w:rsid w:val="00EC4A4D"/>
    <w:rsid w:val="00EC53B1"/>
    <w:rsid w:val="00EC55A2"/>
    <w:rsid w:val="00EC55F5"/>
    <w:rsid w:val="00EC573C"/>
    <w:rsid w:val="00EC587E"/>
    <w:rsid w:val="00EC6618"/>
    <w:rsid w:val="00EC6B26"/>
    <w:rsid w:val="00EC6BD2"/>
    <w:rsid w:val="00EC7BE4"/>
    <w:rsid w:val="00EC7C44"/>
    <w:rsid w:val="00EC7FE3"/>
    <w:rsid w:val="00ED00E4"/>
    <w:rsid w:val="00ED041F"/>
    <w:rsid w:val="00ED0AD9"/>
    <w:rsid w:val="00ED0BA6"/>
    <w:rsid w:val="00ED1CEB"/>
    <w:rsid w:val="00ED1E2C"/>
    <w:rsid w:val="00ED1EA3"/>
    <w:rsid w:val="00ED1FB8"/>
    <w:rsid w:val="00ED20D0"/>
    <w:rsid w:val="00ED22DD"/>
    <w:rsid w:val="00ED22FF"/>
    <w:rsid w:val="00ED23C7"/>
    <w:rsid w:val="00ED2457"/>
    <w:rsid w:val="00ED24EC"/>
    <w:rsid w:val="00ED2801"/>
    <w:rsid w:val="00ED2B20"/>
    <w:rsid w:val="00ED3166"/>
    <w:rsid w:val="00ED3499"/>
    <w:rsid w:val="00ED3685"/>
    <w:rsid w:val="00ED3BCE"/>
    <w:rsid w:val="00ED4085"/>
    <w:rsid w:val="00ED56C3"/>
    <w:rsid w:val="00ED5A13"/>
    <w:rsid w:val="00ED6397"/>
    <w:rsid w:val="00ED6E7C"/>
    <w:rsid w:val="00ED6EDB"/>
    <w:rsid w:val="00ED73C7"/>
    <w:rsid w:val="00ED73EB"/>
    <w:rsid w:val="00ED7498"/>
    <w:rsid w:val="00ED74ED"/>
    <w:rsid w:val="00ED7AE5"/>
    <w:rsid w:val="00EE0072"/>
    <w:rsid w:val="00EE056B"/>
    <w:rsid w:val="00EE0EBD"/>
    <w:rsid w:val="00EE10A5"/>
    <w:rsid w:val="00EE193B"/>
    <w:rsid w:val="00EE1ACD"/>
    <w:rsid w:val="00EE20C0"/>
    <w:rsid w:val="00EE24BA"/>
    <w:rsid w:val="00EE2801"/>
    <w:rsid w:val="00EE33E1"/>
    <w:rsid w:val="00EE3E83"/>
    <w:rsid w:val="00EE3FF3"/>
    <w:rsid w:val="00EE430E"/>
    <w:rsid w:val="00EE4543"/>
    <w:rsid w:val="00EE4B78"/>
    <w:rsid w:val="00EE4DB6"/>
    <w:rsid w:val="00EE4DC0"/>
    <w:rsid w:val="00EE544D"/>
    <w:rsid w:val="00EE5ACB"/>
    <w:rsid w:val="00EE6057"/>
    <w:rsid w:val="00EE6364"/>
    <w:rsid w:val="00EE6737"/>
    <w:rsid w:val="00EE67B9"/>
    <w:rsid w:val="00EE69B4"/>
    <w:rsid w:val="00EE69DF"/>
    <w:rsid w:val="00EE69F9"/>
    <w:rsid w:val="00EE6D5D"/>
    <w:rsid w:val="00EE6F53"/>
    <w:rsid w:val="00EE75C5"/>
    <w:rsid w:val="00EE77DA"/>
    <w:rsid w:val="00EE7861"/>
    <w:rsid w:val="00EE7963"/>
    <w:rsid w:val="00EE7DEA"/>
    <w:rsid w:val="00EF0047"/>
    <w:rsid w:val="00EF06B0"/>
    <w:rsid w:val="00EF0A69"/>
    <w:rsid w:val="00EF21DB"/>
    <w:rsid w:val="00EF21F0"/>
    <w:rsid w:val="00EF273D"/>
    <w:rsid w:val="00EF2EDC"/>
    <w:rsid w:val="00EF30D2"/>
    <w:rsid w:val="00EF3616"/>
    <w:rsid w:val="00EF3744"/>
    <w:rsid w:val="00EF441F"/>
    <w:rsid w:val="00EF4454"/>
    <w:rsid w:val="00EF497A"/>
    <w:rsid w:val="00EF4993"/>
    <w:rsid w:val="00EF51B9"/>
    <w:rsid w:val="00EF64DD"/>
    <w:rsid w:val="00EF675C"/>
    <w:rsid w:val="00EF69B4"/>
    <w:rsid w:val="00EF6B03"/>
    <w:rsid w:val="00EF6B77"/>
    <w:rsid w:val="00EF7202"/>
    <w:rsid w:val="00EF72E3"/>
    <w:rsid w:val="00EF7A5C"/>
    <w:rsid w:val="00EF7F4E"/>
    <w:rsid w:val="00F00532"/>
    <w:rsid w:val="00F00C2A"/>
    <w:rsid w:val="00F011C7"/>
    <w:rsid w:val="00F01D0B"/>
    <w:rsid w:val="00F02061"/>
    <w:rsid w:val="00F0234C"/>
    <w:rsid w:val="00F0247D"/>
    <w:rsid w:val="00F02BF0"/>
    <w:rsid w:val="00F02E9F"/>
    <w:rsid w:val="00F039A7"/>
    <w:rsid w:val="00F03B94"/>
    <w:rsid w:val="00F041B8"/>
    <w:rsid w:val="00F0449E"/>
    <w:rsid w:val="00F048F8"/>
    <w:rsid w:val="00F04DCE"/>
    <w:rsid w:val="00F0532D"/>
    <w:rsid w:val="00F05668"/>
    <w:rsid w:val="00F05D84"/>
    <w:rsid w:val="00F0639F"/>
    <w:rsid w:val="00F067AD"/>
    <w:rsid w:val="00F069D4"/>
    <w:rsid w:val="00F06FA0"/>
    <w:rsid w:val="00F0765D"/>
    <w:rsid w:val="00F07B5A"/>
    <w:rsid w:val="00F103B2"/>
    <w:rsid w:val="00F10C4E"/>
    <w:rsid w:val="00F10CE0"/>
    <w:rsid w:val="00F11499"/>
    <w:rsid w:val="00F11CA4"/>
    <w:rsid w:val="00F12605"/>
    <w:rsid w:val="00F12652"/>
    <w:rsid w:val="00F129CE"/>
    <w:rsid w:val="00F130FC"/>
    <w:rsid w:val="00F145C0"/>
    <w:rsid w:val="00F14BEC"/>
    <w:rsid w:val="00F14CCE"/>
    <w:rsid w:val="00F15318"/>
    <w:rsid w:val="00F15553"/>
    <w:rsid w:val="00F15797"/>
    <w:rsid w:val="00F16156"/>
    <w:rsid w:val="00F163AF"/>
    <w:rsid w:val="00F16530"/>
    <w:rsid w:val="00F16623"/>
    <w:rsid w:val="00F16695"/>
    <w:rsid w:val="00F16DCD"/>
    <w:rsid w:val="00F17C0F"/>
    <w:rsid w:val="00F17D52"/>
    <w:rsid w:val="00F17EB9"/>
    <w:rsid w:val="00F2018D"/>
    <w:rsid w:val="00F202E3"/>
    <w:rsid w:val="00F203BF"/>
    <w:rsid w:val="00F204BC"/>
    <w:rsid w:val="00F210F8"/>
    <w:rsid w:val="00F21279"/>
    <w:rsid w:val="00F21731"/>
    <w:rsid w:val="00F21980"/>
    <w:rsid w:val="00F21AEB"/>
    <w:rsid w:val="00F21BC8"/>
    <w:rsid w:val="00F21C45"/>
    <w:rsid w:val="00F21E1B"/>
    <w:rsid w:val="00F22211"/>
    <w:rsid w:val="00F2268C"/>
    <w:rsid w:val="00F22A22"/>
    <w:rsid w:val="00F22D43"/>
    <w:rsid w:val="00F22D89"/>
    <w:rsid w:val="00F22E4E"/>
    <w:rsid w:val="00F22EB7"/>
    <w:rsid w:val="00F22ECB"/>
    <w:rsid w:val="00F23532"/>
    <w:rsid w:val="00F239DD"/>
    <w:rsid w:val="00F23B61"/>
    <w:rsid w:val="00F23DD8"/>
    <w:rsid w:val="00F23E83"/>
    <w:rsid w:val="00F24100"/>
    <w:rsid w:val="00F24223"/>
    <w:rsid w:val="00F245D6"/>
    <w:rsid w:val="00F24C6F"/>
    <w:rsid w:val="00F24E03"/>
    <w:rsid w:val="00F251BA"/>
    <w:rsid w:val="00F255DE"/>
    <w:rsid w:val="00F25CCE"/>
    <w:rsid w:val="00F25E0C"/>
    <w:rsid w:val="00F25FF6"/>
    <w:rsid w:val="00F26604"/>
    <w:rsid w:val="00F2689B"/>
    <w:rsid w:val="00F2734B"/>
    <w:rsid w:val="00F27E48"/>
    <w:rsid w:val="00F3000D"/>
    <w:rsid w:val="00F30019"/>
    <w:rsid w:val="00F302EB"/>
    <w:rsid w:val="00F307AA"/>
    <w:rsid w:val="00F308E6"/>
    <w:rsid w:val="00F30C05"/>
    <w:rsid w:val="00F30E68"/>
    <w:rsid w:val="00F31292"/>
    <w:rsid w:val="00F318D9"/>
    <w:rsid w:val="00F31A1C"/>
    <w:rsid w:val="00F31A54"/>
    <w:rsid w:val="00F31B07"/>
    <w:rsid w:val="00F31E55"/>
    <w:rsid w:val="00F3240E"/>
    <w:rsid w:val="00F3247B"/>
    <w:rsid w:val="00F32838"/>
    <w:rsid w:val="00F328CA"/>
    <w:rsid w:val="00F32964"/>
    <w:rsid w:val="00F32CF0"/>
    <w:rsid w:val="00F32FB4"/>
    <w:rsid w:val="00F32FD3"/>
    <w:rsid w:val="00F3340F"/>
    <w:rsid w:val="00F33507"/>
    <w:rsid w:val="00F33852"/>
    <w:rsid w:val="00F33C82"/>
    <w:rsid w:val="00F33D5A"/>
    <w:rsid w:val="00F3408C"/>
    <w:rsid w:val="00F3417B"/>
    <w:rsid w:val="00F341A9"/>
    <w:rsid w:val="00F3421C"/>
    <w:rsid w:val="00F3538A"/>
    <w:rsid w:val="00F35B90"/>
    <w:rsid w:val="00F35D86"/>
    <w:rsid w:val="00F36429"/>
    <w:rsid w:val="00F365BE"/>
    <w:rsid w:val="00F36E98"/>
    <w:rsid w:val="00F378AD"/>
    <w:rsid w:val="00F379E5"/>
    <w:rsid w:val="00F40150"/>
    <w:rsid w:val="00F4043A"/>
    <w:rsid w:val="00F4091B"/>
    <w:rsid w:val="00F40BD7"/>
    <w:rsid w:val="00F40E39"/>
    <w:rsid w:val="00F4108F"/>
    <w:rsid w:val="00F4125B"/>
    <w:rsid w:val="00F41263"/>
    <w:rsid w:val="00F412D4"/>
    <w:rsid w:val="00F41991"/>
    <w:rsid w:val="00F41B52"/>
    <w:rsid w:val="00F41B99"/>
    <w:rsid w:val="00F41C67"/>
    <w:rsid w:val="00F42439"/>
    <w:rsid w:val="00F42706"/>
    <w:rsid w:val="00F4276A"/>
    <w:rsid w:val="00F42860"/>
    <w:rsid w:val="00F428F3"/>
    <w:rsid w:val="00F42C47"/>
    <w:rsid w:val="00F43C7A"/>
    <w:rsid w:val="00F43CC8"/>
    <w:rsid w:val="00F43DDF"/>
    <w:rsid w:val="00F448BA"/>
    <w:rsid w:val="00F44A51"/>
    <w:rsid w:val="00F44D91"/>
    <w:rsid w:val="00F44E4B"/>
    <w:rsid w:val="00F457DD"/>
    <w:rsid w:val="00F4649D"/>
    <w:rsid w:val="00F464C8"/>
    <w:rsid w:val="00F466EB"/>
    <w:rsid w:val="00F46787"/>
    <w:rsid w:val="00F46B11"/>
    <w:rsid w:val="00F46D66"/>
    <w:rsid w:val="00F46D94"/>
    <w:rsid w:val="00F46F3F"/>
    <w:rsid w:val="00F46F95"/>
    <w:rsid w:val="00F47058"/>
    <w:rsid w:val="00F4709B"/>
    <w:rsid w:val="00F470E3"/>
    <w:rsid w:val="00F47553"/>
    <w:rsid w:val="00F47710"/>
    <w:rsid w:val="00F47A1A"/>
    <w:rsid w:val="00F47B84"/>
    <w:rsid w:val="00F47E0D"/>
    <w:rsid w:val="00F47EFD"/>
    <w:rsid w:val="00F5019D"/>
    <w:rsid w:val="00F50331"/>
    <w:rsid w:val="00F5097C"/>
    <w:rsid w:val="00F51111"/>
    <w:rsid w:val="00F515A7"/>
    <w:rsid w:val="00F51A58"/>
    <w:rsid w:val="00F51D33"/>
    <w:rsid w:val="00F51D44"/>
    <w:rsid w:val="00F51DAF"/>
    <w:rsid w:val="00F5208E"/>
    <w:rsid w:val="00F524B4"/>
    <w:rsid w:val="00F529F6"/>
    <w:rsid w:val="00F52D86"/>
    <w:rsid w:val="00F52F8D"/>
    <w:rsid w:val="00F5319B"/>
    <w:rsid w:val="00F53286"/>
    <w:rsid w:val="00F53707"/>
    <w:rsid w:val="00F53AE7"/>
    <w:rsid w:val="00F53E5E"/>
    <w:rsid w:val="00F548FE"/>
    <w:rsid w:val="00F54B17"/>
    <w:rsid w:val="00F54BCF"/>
    <w:rsid w:val="00F54C2F"/>
    <w:rsid w:val="00F5506D"/>
    <w:rsid w:val="00F55281"/>
    <w:rsid w:val="00F552A1"/>
    <w:rsid w:val="00F55313"/>
    <w:rsid w:val="00F55805"/>
    <w:rsid w:val="00F56347"/>
    <w:rsid w:val="00F56683"/>
    <w:rsid w:val="00F572C1"/>
    <w:rsid w:val="00F601DD"/>
    <w:rsid w:val="00F602BD"/>
    <w:rsid w:val="00F6074B"/>
    <w:rsid w:val="00F60AD3"/>
    <w:rsid w:val="00F60CB1"/>
    <w:rsid w:val="00F6119C"/>
    <w:rsid w:val="00F613B6"/>
    <w:rsid w:val="00F618FB"/>
    <w:rsid w:val="00F6243F"/>
    <w:rsid w:val="00F632AE"/>
    <w:rsid w:val="00F633D6"/>
    <w:rsid w:val="00F63E29"/>
    <w:rsid w:val="00F64245"/>
    <w:rsid w:val="00F64899"/>
    <w:rsid w:val="00F64A78"/>
    <w:rsid w:val="00F64FA8"/>
    <w:rsid w:val="00F655E4"/>
    <w:rsid w:val="00F6574E"/>
    <w:rsid w:val="00F6577B"/>
    <w:rsid w:val="00F6598B"/>
    <w:rsid w:val="00F65AFF"/>
    <w:rsid w:val="00F65C78"/>
    <w:rsid w:val="00F66176"/>
    <w:rsid w:val="00F66791"/>
    <w:rsid w:val="00F66878"/>
    <w:rsid w:val="00F66908"/>
    <w:rsid w:val="00F66B6C"/>
    <w:rsid w:val="00F66C2E"/>
    <w:rsid w:val="00F66E72"/>
    <w:rsid w:val="00F670B5"/>
    <w:rsid w:val="00F67E4A"/>
    <w:rsid w:val="00F67F85"/>
    <w:rsid w:val="00F70440"/>
    <w:rsid w:val="00F706AA"/>
    <w:rsid w:val="00F708C5"/>
    <w:rsid w:val="00F71086"/>
    <w:rsid w:val="00F72308"/>
    <w:rsid w:val="00F7240B"/>
    <w:rsid w:val="00F72A77"/>
    <w:rsid w:val="00F73337"/>
    <w:rsid w:val="00F738C7"/>
    <w:rsid w:val="00F738DB"/>
    <w:rsid w:val="00F73F36"/>
    <w:rsid w:val="00F7409E"/>
    <w:rsid w:val="00F745CF"/>
    <w:rsid w:val="00F747B5"/>
    <w:rsid w:val="00F7512B"/>
    <w:rsid w:val="00F7530F"/>
    <w:rsid w:val="00F7545C"/>
    <w:rsid w:val="00F75CF1"/>
    <w:rsid w:val="00F760A9"/>
    <w:rsid w:val="00F760C0"/>
    <w:rsid w:val="00F76267"/>
    <w:rsid w:val="00F76334"/>
    <w:rsid w:val="00F763F2"/>
    <w:rsid w:val="00F768C8"/>
    <w:rsid w:val="00F77590"/>
    <w:rsid w:val="00F77B38"/>
    <w:rsid w:val="00F77E75"/>
    <w:rsid w:val="00F8005F"/>
    <w:rsid w:val="00F80120"/>
    <w:rsid w:val="00F8016D"/>
    <w:rsid w:val="00F80AF2"/>
    <w:rsid w:val="00F81745"/>
    <w:rsid w:val="00F818AB"/>
    <w:rsid w:val="00F81B34"/>
    <w:rsid w:val="00F81DA4"/>
    <w:rsid w:val="00F81F8C"/>
    <w:rsid w:val="00F823C8"/>
    <w:rsid w:val="00F82624"/>
    <w:rsid w:val="00F82BD5"/>
    <w:rsid w:val="00F82E26"/>
    <w:rsid w:val="00F83813"/>
    <w:rsid w:val="00F83BCB"/>
    <w:rsid w:val="00F83BE3"/>
    <w:rsid w:val="00F84136"/>
    <w:rsid w:val="00F848D4"/>
    <w:rsid w:val="00F84FE6"/>
    <w:rsid w:val="00F851BD"/>
    <w:rsid w:val="00F853F1"/>
    <w:rsid w:val="00F85421"/>
    <w:rsid w:val="00F85EC3"/>
    <w:rsid w:val="00F866DA"/>
    <w:rsid w:val="00F86F0E"/>
    <w:rsid w:val="00F8775F"/>
    <w:rsid w:val="00F87CF0"/>
    <w:rsid w:val="00F87EB1"/>
    <w:rsid w:val="00F90236"/>
    <w:rsid w:val="00F9098B"/>
    <w:rsid w:val="00F90D05"/>
    <w:rsid w:val="00F91333"/>
    <w:rsid w:val="00F9136B"/>
    <w:rsid w:val="00F915C9"/>
    <w:rsid w:val="00F916CA"/>
    <w:rsid w:val="00F91821"/>
    <w:rsid w:val="00F92072"/>
    <w:rsid w:val="00F9230A"/>
    <w:rsid w:val="00F92545"/>
    <w:rsid w:val="00F92AA6"/>
    <w:rsid w:val="00F92C5C"/>
    <w:rsid w:val="00F941BA"/>
    <w:rsid w:val="00F94BE5"/>
    <w:rsid w:val="00F94D79"/>
    <w:rsid w:val="00F94DDC"/>
    <w:rsid w:val="00F95059"/>
    <w:rsid w:val="00F95409"/>
    <w:rsid w:val="00F95490"/>
    <w:rsid w:val="00F95616"/>
    <w:rsid w:val="00F95A1D"/>
    <w:rsid w:val="00F960E3"/>
    <w:rsid w:val="00F9638C"/>
    <w:rsid w:val="00F963F8"/>
    <w:rsid w:val="00F97156"/>
    <w:rsid w:val="00F97215"/>
    <w:rsid w:val="00F972E8"/>
    <w:rsid w:val="00F97480"/>
    <w:rsid w:val="00F9756C"/>
    <w:rsid w:val="00F975E6"/>
    <w:rsid w:val="00F9768B"/>
    <w:rsid w:val="00F976B3"/>
    <w:rsid w:val="00F978E7"/>
    <w:rsid w:val="00FA07F6"/>
    <w:rsid w:val="00FA0AD6"/>
    <w:rsid w:val="00FA0AEB"/>
    <w:rsid w:val="00FA0B17"/>
    <w:rsid w:val="00FA0FA2"/>
    <w:rsid w:val="00FA158A"/>
    <w:rsid w:val="00FA166B"/>
    <w:rsid w:val="00FA1C7E"/>
    <w:rsid w:val="00FA1DE4"/>
    <w:rsid w:val="00FA1E66"/>
    <w:rsid w:val="00FA2BA3"/>
    <w:rsid w:val="00FA2C53"/>
    <w:rsid w:val="00FA2CF1"/>
    <w:rsid w:val="00FA3412"/>
    <w:rsid w:val="00FA3681"/>
    <w:rsid w:val="00FA3996"/>
    <w:rsid w:val="00FA3D2E"/>
    <w:rsid w:val="00FA3E06"/>
    <w:rsid w:val="00FA41E1"/>
    <w:rsid w:val="00FA4391"/>
    <w:rsid w:val="00FA45D3"/>
    <w:rsid w:val="00FA46D5"/>
    <w:rsid w:val="00FA4A56"/>
    <w:rsid w:val="00FA4A9F"/>
    <w:rsid w:val="00FA4CBA"/>
    <w:rsid w:val="00FA4E01"/>
    <w:rsid w:val="00FA4F2D"/>
    <w:rsid w:val="00FA4FBE"/>
    <w:rsid w:val="00FA5010"/>
    <w:rsid w:val="00FA50B5"/>
    <w:rsid w:val="00FA5111"/>
    <w:rsid w:val="00FA5737"/>
    <w:rsid w:val="00FA58BB"/>
    <w:rsid w:val="00FA58C5"/>
    <w:rsid w:val="00FA5B89"/>
    <w:rsid w:val="00FA5C32"/>
    <w:rsid w:val="00FA5E1A"/>
    <w:rsid w:val="00FA67AB"/>
    <w:rsid w:val="00FA6E38"/>
    <w:rsid w:val="00FA705F"/>
    <w:rsid w:val="00FA7130"/>
    <w:rsid w:val="00FA728C"/>
    <w:rsid w:val="00FA7808"/>
    <w:rsid w:val="00FA7B47"/>
    <w:rsid w:val="00FA7F91"/>
    <w:rsid w:val="00FB00BF"/>
    <w:rsid w:val="00FB0142"/>
    <w:rsid w:val="00FB02DD"/>
    <w:rsid w:val="00FB0563"/>
    <w:rsid w:val="00FB078B"/>
    <w:rsid w:val="00FB0BD2"/>
    <w:rsid w:val="00FB10C0"/>
    <w:rsid w:val="00FB1397"/>
    <w:rsid w:val="00FB15F6"/>
    <w:rsid w:val="00FB17F8"/>
    <w:rsid w:val="00FB18A9"/>
    <w:rsid w:val="00FB2278"/>
    <w:rsid w:val="00FB2509"/>
    <w:rsid w:val="00FB2A20"/>
    <w:rsid w:val="00FB2B5B"/>
    <w:rsid w:val="00FB2D13"/>
    <w:rsid w:val="00FB2EDA"/>
    <w:rsid w:val="00FB315D"/>
    <w:rsid w:val="00FB365A"/>
    <w:rsid w:val="00FB3988"/>
    <w:rsid w:val="00FB3A29"/>
    <w:rsid w:val="00FB3A46"/>
    <w:rsid w:val="00FB3DBD"/>
    <w:rsid w:val="00FB3E62"/>
    <w:rsid w:val="00FB4262"/>
    <w:rsid w:val="00FB4741"/>
    <w:rsid w:val="00FB4A31"/>
    <w:rsid w:val="00FB514D"/>
    <w:rsid w:val="00FB5184"/>
    <w:rsid w:val="00FB5615"/>
    <w:rsid w:val="00FB5734"/>
    <w:rsid w:val="00FB6AA1"/>
    <w:rsid w:val="00FB6BB3"/>
    <w:rsid w:val="00FB6F39"/>
    <w:rsid w:val="00FB7971"/>
    <w:rsid w:val="00FC0169"/>
    <w:rsid w:val="00FC0340"/>
    <w:rsid w:val="00FC0A12"/>
    <w:rsid w:val="00FC0DA9"/>
    <w:rsid w:val="00FC145B"/>
    <w:rsid w:val="00FC1825"/>
    <w:rsid w:val="00FC1923"/>
    <w:rsid w:val="00FC21B6"/>
    <w:rsid w:val="00FC23B8"/>
    <w:rsid w:val="00FC2D62"/>
    <w:rsid w:val="00FC309B"/>
    <w:rsid w:val="00FC32C2"/>
    <w:rsid w:val="00FC33CA"/>
    <w:rsid w:val="00FC34EE"/>
    <w:rsid w:val="00FC387D"/>
    <w:rsid w:val="00FC3E2C"/>
    <w:rsid w:val="00FC3E51"/>
    <w:rsid w:val="00FC400F"/>
    <w:rsid w:val="00FC431F"/>
    <w:rsid w:val="00FC43DF"/>
    <w:rsid w:val="00FC441D"/>
    <w:rsid w:val="00FC45D0"/>
    <w:rsid w:val="00FC48F5"/>
    <w:rsid w:val="00FC4A21"/>
    <w:rsid w:val="00FC4A72"/>
    <w:rsid w:val="00FC504A"/>
    <w:rsid w:val="00FC5580"/>
    <w:rsid w:val="00FC58EF"/>
    <w:rsid w:val="00FC5B68"/>
    <w:rsid w:val="00FC5E7C"/>
    <w:rsid w:val="00FC5ED5"/>
    <w:rsid w:val="00FC639D"/>
    <w:rsid w:val="00FC6636"/>
    <w:rsid w:val="00FC676E"/>
    <w:rsid w:val="00FC7667"/>
    <w:rsid w:val="00FC7EF5"/>
    <w:rsid w:val="00FD017E"/>
    <w:rsid w:val="00FD0465"/>
    <w:rsid w:val="00FD0968"/>
    <w:rsid w:val="00FD0BBC"/>
    <w:rsid w:val="00FD0F46"/>
    <w:rsid w:val="00FD1144"/>
    <w:rsid w:val="00FD11AB"/>
    <w:rsid w:val="00FD15B3"/>
    <w:rsid w:val="00FD1ADD"/>
    <w:rsid w:val="00FD1B60"/>
    <w:rsid w:val="00FD21C5"/>
    <w:rsid w:val="00FD2481"/>
    <w:rsid w:val="00FD2CDC"/>
    <w:rsid w:val="00FD3010"/>
    <w:rsid w:val="00FD3391"/>
    <w:rsid w:val="00FD34AC"/>
    <w:rsid w:val="00FD38C4"/>
    <w:rsid w:val="00FD3A35"/>
    <w:rsid w:val="00FD40E7"/>
    <w:rsid w:val="00FD4300"/>
    <w:rsid w:val="00FD437B"/>
    <w:rsid w:val="00FD43BF"/>
    <w:rsid w:val="00FD442B"/>
    <w:rsid w:val="00FD44C4"/>
    <w:rsid w:val="00FD4600"/>
    <w:rsid w:val="00FD47B3"/>
    <w:rsid w:val="00FD48D7"/>
    <w:rsid w:val="00FD4D5E"/>
    <w:rsid w:val="00FD4DF9"/>
    <w:rsid w:val="00FD52CA"/>
    <w:rsid w:val="00FD5363"/>
    <w:rsid w:val="00FD548B"/>
    <w:rsid w:val="00FD54F4"/>
    <w:rsid w:val="00FD5659"/>
    <w:rsid w:val="00FD58D0"/>
    <w:rsid w:val="00FD65A1"/>
    <w:rsid w:val="00FD6AA6"/>
    <w:rsid w:val="00FD6F40"/>
    <w:rsid w:val="00FD78D8"/>
    <w:rsid w:val="00FD78E6"/>
    <w:rsid w:val="00FD7AFE"/>
    <w:rsid w:val="00FD7BF9"/>
    <w:rsid w:val="00FD7E43"/>
    <w:rsid w:val="00FD7EEE"/>
    <w:rsid w:val="00FE02A8"/>
    <w:rsid w:val="00FE0351"/>
    <w:rsid w:val="00FE05F6"/>
    <w:rsid w:val="00FE07ED"/>
    <w:rsid w:val="00FE0993"/>
    <w:rsid w:val="00FE0B20"/>
    <w:rsid w:val="00FE0C86"/>
    <w:rsid w:val="00FE0DC6"/>
    <w:rsid w:val="00FE12A6"/>
    <w:rsid w:val="00FE13CA"/>
    <w:rsid w:val="00FE13E2"/>
    <w:rsid w:val="00FE1CD6"/>
    <w:rsid w:val="00FE2758"/>
    <w:rsid w:val="00FE296A"/>
    <w:rsid w:val="00FE3229"/>
    <w:rsid w:val="00FE3266"/>
    <w:rsid w:val="00FE329F"/>
    <w:rsid w:val="00FE36F1"/>
    <w:rsid w:val="00FE3A0D"/>
    <w:rsid w:val="00FE4005"/>
    <w:rsid w:val="00FE41C9"/>
    <w:rsid w:val="00FE44A5"/>
    <w:rsid w:val="00FE4CF0"/>
    <w:rsid w:val="00FE4F76"/>
    <w:rsid w:val="00FE5042"/>
    <w:rsid w:val="00FE5162"/>
    <w:rsid w:val="00FE5478"/>
    <w:rsid w:val="00FE59AE"/>
    <w:rsid w:val="00FE6409"/>
    <w:rsid w:val="00FE64E9"/>
    <w:rsid w:val="00FE6887"/>
    <w:rsid w:val="00FE6927"/>
    <w:rsid w:val="00FE6977"/>
    <w:rsid w:val="00FE6DE6"/>
    <w:rsid w:val="00FE710D"/>
    <w:rsid w:val="00FE731F"/>
    <w:rsid w:val="00FE7497"/>
    <w:rsid w:val="00FE7626"/>
    <w:rsid w:val="00FE7C48"/>
    <w:rsid w:val="00FE7CC9"/>
    <w:rsid w:val="00FF008D"/>
    <w:rsid w:val="00FF07D5"/>
    <w:rsid w:val="00FF0ABE"/>
    <w:rsid w:val="00FF0E51"/>
    <w:rsid w:val="00FF0EBA"/>
    <w:rsid w:val="00FF16EC"/>
    <w:rsid w:val="00FF199B"/>
    <w:rsid w:val="00FF1CAF"/>
    <w:rsid w:val="00FF21CA"/>
    <w:rsid w:val="00FF2511"/>
    <w:rsid w:val="00FF2671"/>
    <w:rsid w:val="00FF2786"/>
    <w:rsid w:val="00FF278A"/>
    <w:rsid w:val="00FF27E2"/>
    <w:rsid w:val="00FF2932"/>
    <w:rsid w:val="00FF2EC3"/>
    <w:rsid w:val="00FF35B1"/>
    <w:rsid w:val="00FF39F8"/>
    <w:rsid w:val="00FF4557"/>
    <w:rsid w:val="00FF4707"/>
    <w:rsid w:val="00FF472F"/>
    <w:rsid w:val="00FF4822"/>
    <w:rsid w:val="00FF4ACD"/>
    <w:rsid w:val="00FF4EDC"/>
    <w:rsid w:val="00FF50A4"/>
    <w:rsid w:val="00FF517A"/>
    <w:rsid w:val="00FF5850"/>
    <w:rsid w:val="00FF5A00"/>
    <w:rsid w:val="00FF5AC1"/>
    <w:rsid w:val="00FF5C82"/>
    <w:rsid w:val="00FF5E86"/>
    <w:rsid w:val="00FF6271"/>
    <w:rsid w:val="00FF6508"/>
    <w:rsid w:val="00FF6650"/>
    <w:rsid w:val="00FF7684"/>
    <w:rsid w:val="18D584B8"/>
    <w:rsid w:val="49EAA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ACE766"/>
  <w15:chartTrackingRefBased/>
  <w15:docId w15:val="{A0B36F47-143D-468D-91BA-069041B52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FE5"/>
  </w:style>
  <w:style w:type="paragraph" w:styleId="Heading1">
    <w:name w:val="heading 1"/>
    <w:basedOn w:val="Normal"/>
    <w:next w:val="Normal"/>
    <w:link w:val="Heading1Char"/>
    <w:uiPriority w:val="9"/>
    <w:qFormat/>
    <w:rsid w:val="006D4759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BodyText"/>
    <w:link w:val="Heading2Char"/>
    <w:qFormat/>
    <w:rsid w:val="00730384"/>
    <w:pPr>
      <w:keepNext/>
      <w:tabs>
        <w:tab w:val="num" w:pos="1440"/>
      </w:tabs>
      <w:spacing w:after="240" w:line="240" w:lineRule="auto"/>
      <w:ind w:left="1440" w:right="720" w:hanging="720"/>
      <w:outlineLvl w:val="1"/>
    </w:pPr>
    <w:rPr>
      <w:b/>
      <w:i/>
    </w:rPr>
  </w:style>
  <w:style w:type="paragraph" w:styleId="Heading3">
    <w:name w:val="heading 3"/>
    <w:basedOn w:val="Normal"/>
    <w:next w:val="BodyText"/>
    <w:link w:val="Heading3Char"/>
    <w:qFormat/>
    <w:rsid w:val="00730384"/>
    <w:pPr>
      <w:keepNext/>
      <w:tabs>
        <w:tab w:val="num" w:pos="2160"/>
      </w:tabs>
      <w:spacing w:after="240" w:line="240" w:lineRule="auto"/>
      <w:ind w:left="2160" w:right="720" w:hanging="720"/>
      <w:outlineLvl w:val="2"/>
    </w:pPr>
    <w:rPr>
      <w:b/>
    </w:rPr>
  </w:style>
  <w:style w:type="paragraph" w:styleId="Heading4">
    <w:name w:val="heading 4"/>
    <w:basedOn w:val="Normal"/>
    <w:next w:val="BodyText"/>
    <w:link w:val="Heading4Char"/>
    <w:qFormat/>
    <w:rsid w:val="00730384"/>
    <w:pPr>
      <w:keepNext/>
      <w:tabs>
        <w:tab w:val="num" w:pos="2790"/>
      </w:tabs>
      <w:spacing w:after="240" w:line="240" w:lineRule="auto"/>
      <w:ind w:left="2790" w:hanging="720"/>
      <w:outlineLvl w:val="3"/>
    </w:pPr>
    <w:rPr>
      <w:b/>
    </w:rPr>
  </w:style>
  <w:style w:type="paragraph" w:styleId="Heading5">
    <w:name w:val="heading 5"/>
    <w:basedOn w:val="Normal"/>
    <w:next w:val="BodyText"/>
    <w:link w:val="Heading5Char"/>
    <w:qFormat/>
    <w:rsid w:val="00730384"/>
    <w:pPr>
      <w:keepNext/>
      <w:tabs>
        <w:tab w:val="num" w:pos="3600"/>
      </w:tabs>
      <w:spacing w:after="240" w:line="240" w:lineRule="auto"/>
      <w:ind w:left="3600" w:hanging="720"/>
      <w:outlineLvl w:val="4"/>
    </w:pPr>
    <w:rPr>
      <w:b/>
    </w:rPr>
  </w:style>
  <w:style w:type="paragraph" w:styleId="Heading9">
    <w:name w:val="heading 9"/>
    <w:basedOn w:val="Normal"/>
    <w:next w:val="BodyText"/>
    <w:link w:val="Heading9Char"/>
    <w:qFormat/>
    <w:rsid w:val="00730384"/>
    <w:pPr>
      <w:keepNext/>
      <w:tabs>
        <w:tab w:val="num" w:pos="1440"/>
      </w:tabs>
      <w:spacing w:after="240"/>
      <w:ind w:left="7920" w:hanging="72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3EC"/>
  </w:style>
  <w:style w:type="paragraph" w:styleId="Footer">
    <w:name w:val="footer"/>
    <w:basedOn w:val="Normal"/>
    <w:link w:val="Foot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3EC"/>
  </w:style>
  <w:style w:type="character" w:styleId="PlaceholderText">
    <w:name w:val="Placeholder Text"/>
    <w:basedOn w:val="DefaultParagraphFont"/>
    <w:uiPriority w:val="99"/>
    <w:semiHidden/>
    <w:rsid w:val="00D43E8C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D4759"/>
    <w:rPr>
      <w:rFonts w:ascii="Times New Roman" w:eastAsiaTheme="majorEastAsia" w:hAnsi="Times New Roman" w:cstheme="majorBidi"/>
      <w:b/>
      <w:sz w:val="24"/>
      <w:szCs w:val="32"/>
    </w:rPr>
  </w:style>
  <w:style w:type="paragraph" w:styleId="ListParagraph">
    <w:name w:val="List Paragraph"/>
    <w:basedOn w:val="Normal"/>
    <w:uiPriority w:val="34"/>
    <w:qFormat/>
    <w:rsid w:val="006D47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76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760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666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6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6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6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6D2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0353CE"/>
  </w:style>
  <w:style w:type="character" w:customStyle="1" w:styleId="contextualspellingandgrammarerror">
    <w:name w:val="contextualspellingandgrammarerror"/>
    <w:basedOn w:val="DefaultParagraphFont"/>
    <w:rsid w:val="000353CE"/>
  </w:style>
  <w:style w:type="character" w:styleId="Strong">
    <w:name w:val="Strong"/>
    <w:basedOn w:val="DefaultParagraphFont"/>
    <w:uiPriority w:val="22"/>
    <w:qFormat/>
    <w:rsid w:val="00926B55"/>
    <w:rPr>
      <w:b/>
      <w:bCs/>
    </w:rPr>
  </w:style>
  <w:style w:type="paragraph" w:styleId="Revision">
    <w:name w:val="Revision"/>
    <w:hidden/>
    <w:uiPriority w:val="99"/>
    <w:semiHidden/>
    <w:rsid w:val="001B52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E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E6"/>
    <w:rPr>
      <w:rFonts w:ascii="Times New Roman" w:hAnsi="Times New Roman" w:cs="Times New Roman"/>
      <w:sz w:val="18"/>
      <w:szCs w:val="18"/>
    </w:rPr>
  </w:style>
  <w:style w:type="paragraph" w:customStyle="1" w:styleId="contentpasted3">
    <w:name w:val="contentpasted3"/>
    <w:basedOn w:val="Normal"/>
    <w:rsid w:val="00046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46431"/>
    <w:rPr>
      <w:color w:val="954F72" w:themeColor="followedHyperlink"/>
      <w:u w:val="single"/>
    </w:rPr>
  </w:style>
  <w:style w:type="paragraph" w:customStyle="1" w:styleId="contentpasted0">
    <w:name w:val="contentpasted0"/>
    <w:basedOn w:val="Normal"/>
    <w:rsid w:val="00C72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1">
    <w:name w:val="contentpasted01"/>
    <w:basedOn w:val="DefaultParagraphFont"/>
    <w:rsid w:val="00C7288E"/>
  </w:style>
  <w:style w:type="paragraph" w:customStyle="1" w:styleId="Default">
    <w:name w:val="Default"/>
    <w:rsid w:val="00182DB0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C5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730384"/>
    <w:rPr>
      <w:b/>
      <w:i/>
    </w:rPr>
  </w:style>
  <w:style w:type="character" w:customStyle="1" w:styleId="Heading3Char">
    <w:name w:val="Heading 3 Char"/>
    <w:basedOn w:val="DefaultParagraphFont"/>
    <w:link w:val="Heading3"/>
    <w:rsid w:val="00730384"/>
    <w:rPr>
      <w:b/>
    </w:rPr>
  </w:style>
  <w:style w:type="character" w:customStyle="1" w:styleId="Heading4Char">
    <w:name w:val="Heading 4 Char"/>
    <w:basedOn w:val="DefaultParagraphFont"/>
    <w:link w:val="Heading4"/>
    <w:rsid w:val="00730384"/>
    <w:rPr>
      <w:b/>
    </w:rPr>
  </w:style>
  <w:style w:type="character" w:customStyle="1" w:styleId="Heading5Char">
    <w:name w:val="Heading 5 Char"/>
    <w:basedOn w:val="DefaultParagraphFont"/>
    <w:link w:val="Heading5"/>
    <w:rsid w:val="00730384"/>
    <w:rPr>
      <w:b/>
    </w:rPr>
  </w:style>
  <w:style w:type="character" w:customStyle="1" w:styleId="Heading9Char">
    <w:name w:val="Heading 9 Char"/>
    <w:basedOn w:val="DefaultParagraphFont"/>
    <w:link w:val="Heading9"/>
    <w:rsid w:val="00730384"/>
  </w:style>
  <w:style w:type="paragraph" w:styleId="BodyText">
    <w:name w:val="Body Text"/>
    <w:basedOn w:val="Normal"/>
    <w:link w:val="BodyTextChar"/>
    <w:uiPriority w:val="99"/>
    <w:semiHidden/>
    <w:unhideWhenUsed/>
    <w:rsid w:val="007303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0384"/>
  </w:style>
  <w:style w:type="character" w:customStyle="1" w:styleId="ui-provider">
    <w:name w:val="ui-provider"/>
    <w:basedOn w:val="DefaultParagraphFont"/>
    <w:rsid w:val="00DF4345"/>
  </w:style>
  <w:style w:type="character" w:customStyle="1" w:styleId="xcontentpasted0">
    <w:name w:val="x_contentpasted0"/>
    <w:basedOn w:val="DefaultParagraphFont"/>
    <w:rsid w:val="00065337"/>
  </w:style>
  <w:style w:type="table" w:styleId="TableGrid">
    <w:name w:val="Table Grid"/>
    <w:basedOn w:val="TableNormal"/>
    <w:uiPriority w:val="59"/>
    <w:rsid w:val="00E877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qeo7">
    <w:name w:val="hqeo7"/>
    <w:basedOn w:val="DefaultParagraphFont"/>
    <w:rsid w:val="0067429B"/>
  </w:style>
  <w:style w:type="paragraph" w:customStyle="1" w:styleId="xxxcontentpasted0">
    <w:name w:val="x_x_x_contentpasted0"/>
    <w:basedOn w:val="Normal"/>
    <w:rsid w:val="00592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xxcontentpasted01">
    <w:name w:val="x_x_x_contentpasted01"/>
    <w:basedOn w:val="DefaultParagraphFont"/>
    <w:rsid w:val="00592686"/>
  </w:style>
  <w:style w:type="character" w:styleId="Mention">
    <w:name w:val="Mention"/>
    <w:basedOn w:val="DefaultParagraphFont"/>
    <w:uiPriority w:val="99"/>
    <w:unhideWhenUsed/>
    <w:rsid w:val="00E85558"/>
    <w:rPr>
      <w:color w:val="2B579A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15F3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15F3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15F3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7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6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6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9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8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0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9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7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33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26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65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67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801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3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7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57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93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06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7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9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2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8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91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17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523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09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37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0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78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20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549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14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8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87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0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2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3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09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68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4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7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0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91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14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0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467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9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3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1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0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3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6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56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41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04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54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7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64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3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7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277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3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0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2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3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22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49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40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94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7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6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1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04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81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98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1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3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1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1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4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3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69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5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9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6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3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6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9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2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7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8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66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0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83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7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4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50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3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84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68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6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6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97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7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4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17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2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62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9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8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5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6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3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1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34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19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34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83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0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3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94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5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28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87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013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3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36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63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8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501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8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32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9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9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00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64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57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8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83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7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5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5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95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53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46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57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487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10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9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4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44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18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8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0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9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8455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807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94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67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7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94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7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37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57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3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44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6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955406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41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03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30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744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5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4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3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42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4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9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1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04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24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1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83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9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44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38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4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5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2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11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525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3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0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98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7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267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60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4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91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25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90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263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08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5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7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2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29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1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79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3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4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8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5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9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2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55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93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65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6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73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2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09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9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2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7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9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5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06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1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1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13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6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6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1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37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8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810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96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6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69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7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40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00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02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30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455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5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4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2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9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77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81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024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40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36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6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9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75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56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35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06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726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9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7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04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12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4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1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5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4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0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0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eventbrite.com/e/1349765116799/?aff=oddtdtcreator" TargetMode="External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switchtogether.com/en/solar/washingtondc/home?utm_source=website&amp;utm_medium=generic&amp;utm_campaign=blurb&amp;utm_content=washingtondc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s://mayor.dc.gov/release/mayor-bowser-unveils-transformational-growth-agenda-stronger-dc" TargetMode="Externa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g"/><Relationship Id="rId1" Type="http://schemas.openxmlformats.org/officeDocument/2006/relationships/image" Target="media/image1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i.williams\OneDrive%20-%20Government%20of%20The%20District%20of%20Columbia\Meeting%20Minutes\SEUAB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78563B96E034CD9BAD82C58974DE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C25E1-874C-48B1-8313-95B3B2241A9E}"/>
      </w:docPartPr>
      <w:docPartBody>
        <w:p w:rsidR="00F63B5C" w:rsidRDefault="00D203C1">
          <w:pPr>
            <w:pStyle w:val="478563B96E034CD9BAD82C58974DEAAD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556615E0282E476AA9E9537472B97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FDF75-9A75-406E-B3BF-F0964C4F1D61}"/>
      </w:docPartPr>
      <w:docPartBody>
        <w:p w:rsidR="00F63B5C" w:rsidRDefault="00D203C1">
          <w:pPr>
            <w:pStyle w:val="556615E0282E476AA9E9537472B97B67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2A60D3E690824F40827975EC05BD7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46D0C-9A0A-4058-97A9-33A17B4F4B56}"/>
      </w:docPartPr>
      <w:docPartBody>
        <w:p w:rsidR="00F63B5C" w:rsidRDefault="00D203C1">
          <w:pPr>
            <w:pStyle w:val="2A60D3E690824F40827975EC05BD70F3"/>
          </w:pPr>
          <w:r w:rsidRPr="006D5C23">
            <w:rPr>
              <w:rStyle w:val="PlaceholderText"/>
              <w:rFonts w:ascii="Times New Roman" w:hAnsi="Times New Roman" w:cs="Times New Roman"/>
            </w:rPr>
            <w:t>Name</w:t>
          </w:r>
        </w:p>
      </w:docPartBody>
    </w:docPart>
    <w:docPart>
      <w:docPartPr>
        <w:name w:val="00E27C687E184C578D30395681F79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966B0-D684-487B-8951-BABAC7136110}"/>
      </w:docPartPr>
      <w:docPartBody>
        <w:p w:rsidR="00F63B5C" w:rsidRDefault="00D203C1">
          <w:pPr>
            <w:pStyle w:val="00E27C687E184C578D30395681F790BD"/>
          </w:pPr>
          <w:r w:rsidRPr="006D5C23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D2D2D1D7310844EE8854BB4E420B6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11681-F20E-44DC-AE3D-C7DEED934845}"/>
      </w:docPartPr>
      <w:docPartBody>
        <w:p w:rsidR="00524F02" w:rsidRDefault="00524F02" w:rsidP="00524F02">
          <w:pPr>
            <w:pStyle w:val="D2D2D1D7310844EE8854BB4E420B6072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1CF44A0870B148CE9B836437F6C01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22B04-E3DB-495C-B253-B038D4048673}"/>
      </w:docPartPr>
      <w:docPartBody>
        <w:p w:rsidR="00524F02" w:rsidRDefault="00524F02" w:rsidP="00524F02">
          <w:pPr>
            <w:pStyle w:val="1CF44A0870B148CE9B836437F6C018DA"/>
          </w:pPr>
          <w:r w:rsidRPr="006D4759">
            <w:rPr>
              <w:rStyle w:val="PlaceholderText"/>
              <w:rFonts w:ascii="Times New Roman" w:hAnsi="Times New Roman" w:cs="Times New Roman"/>
            </w:rPr>
            <w:t>Date</w:t>
          </w:r>
        </w:p>
      </w:docPartBody>
    </w:docPart>
    <w:docPart>
      <w:docPartPr>
        <w:name w:val="BA8A68F4ECB24C7993580D9C4E839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2D344D-3551-4E71-B65A-BD126594AE35}"/>
      </w:docPartPr>
      <w:docPartBody>
        <w:p w:rsidR="00524F02" w:rsidRDefault="00524F02" w:rsidP="00524F02">
          <w:pPr>
            <w:pStyle w:val="BA8A68F4ECB24C7993580D9C4E839D75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  <w:docPart>
      <w:docPartPr>
        <w:name w:val="0CEF67D360B3479EBE07786B64C57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D84B3-DDDB-4932-9483-22D0DB2BE93D}"/>
      </w:docPartPr>
      <w:docPartBody>
        <w:p w:rsidR="00524F02" w:rsidRDefault="00524F02" w:rsidP="00524F02">
          <w:pPr>
            <w:pStyle w:val="0CEF67D360B3479EBE07786B64C575C3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B5C"/>
    <w:rsid w:val="00015044"/>
    <w:rsid w:val="00017FD7"/>
    <w:rsid w:val="00025542"/>
    <w:rsid w:val="00030CFA"/>
    <w:rsid w:val="00032E41"/>
    <w:rsid w:val="000543BE"/>
    <w:rsid w:val="000544F8"/>
    <w:rsid w:val="000710DB"/>
    <w:rsid w:val="00083FD3"/>
    <w:rsid w:val="000855E5"/>
    <w:rsid w:val="00091D7B"/>
    <w:rsid w:val="000D3344"/>
    <w:rsid w:val="000D6D3E"/>
    <w:rsid w:val="000F0164"/>
    <w:rsid w:val="000F5093"/>
    <w:rsid w:val="00110814"/>
    <w:rsid w:val="00115364"/>
    <w:rsid w:val="00117CD0"/>
    <w:rsid w:val="001476E5"/>
    <w:rsid w:val="00193136"/>
    <w:rsid w:val="001F06C6"/>
    <w:rsid w:val="002022BD"/>
    <w:rsid w:val="00202DE7"/>
    <w:rsid w:val="00220D5F"/>
    <w:rsid w:val="002322FD"/>
    <w:rsid w:val="002456B0"/>
    <w:rsid w:val="00247922"/>
    <w:rsid w:val="00260596"/>
    <w:rsid w:val="002752E7"/>
    <w:rsid w:val="00296634"/>
    <w:rsid w:val="002C4297"/>
    <w:rsid w:val="002C72D8"/>
    <w:rsid w:val="002D6F20"/>
    <w:rsid w:val="002F6FBD"/>
    <w:rsid w:val="003028DA"/>
    <w:rsid w:val="0030424D"/>
    <w:rsid w:val="00317BE4"/>
    <w:rsid w:val="0035593E"/>
    <w:rsid w:val="00371B87"/>
    <w:rsid w:val="003837CB"/>
    <w:rsid w:val="00397E39"/>
    <w:rsid w:val="003A4074"/>
    <w:rsid w:val="003B1EB5"/>
    <w:rsid w:val="003D05A4"/>
    <w:rsid w:val="003D7B2C"/>
    <w:rsid w:val="003F0D88"/>
    <w:rsid w:val="003F2F30"/>
    <w:rsid w:val="003F6C0B"/>
    <w:rsid w:val="004069CC"/>
    <w:rsid w:val="0041441E"/>
    <w:rsid w:val="00487809"/>
    <w:rsid w:val="0049170A"/>
    <w:rsid w:val="004A01AA"/>
    <w:rsid w:val="004A0BB3"/>
    <w:rsid w:val="004A1C24"/>
    <w:rsid w:val="004C40A3"/>
    <w:rsid w:val="004C5A86"/>
    <w:rsid w:val="004C6C2F"/>
    <w:rsid w:val="004D0CA8"/>
    <w:rsid w:val="004F5601"/>
    <w:rsid w:val="00514F9A"/>
    <w:rsid w:val="00524F02"/>
    <w:rsid w:val="0055660E"/>
    <w:rsid w:val="00577AA6"/>
    <w:rsid w:val="005A0E43"/>
    <w:rsid w:val="005B712E"/>
    <w:rsid w:val="005C1625"/>
    <w:rsid w:val="005C28D1"/>
    <w:rsid w:val="005D7CD8"/>
    <w:rsid w:val="00605665"/>
    <w:rsid w:val="006056F9"/>
    <w:rsid w:val="00624334"/>
    <w:rsid w:val="00646318"/>
    <w:rsid w:val="00655B6E"/>
    <w:rsid w:val="00657246"/>
    <w:rsid w:val="00674426"/>
    <w:rsid w:val="006A4122"/>
    <w:rsid w:val="006B3F9C"/>
    <w:rsid w:val="00731234"/>
    <w:rsid w:val="00732B03"/>
    <w:rsid w:val="007356A2"/>
    <w:rsid w:val="00760D4F"/>
    <w:rsid w:val="00790F01"/>
    <w:rsid w:val="0079356A"/>
    <w:rsid w:val="007B5A3F"/>
    <w:rsid w:val="007D0FB7"/>
    <w:rsid w:val="007E79AF"/>
    <w:rsid w:val="00801480"/>
    <w:rsid w:val="008047E4"/>
    <w:rsid w:val="00830C82"/>
    <w:rsid w:val="00864DFF"/>
    <w:rsid w:val="00864F2C"/>
    <w:rsid w:val="008700BF"/>
    <w:rsid w:val="008B3A13"/>
    <w:rsid w:val="008E70E6"/>
    <w:rsid w:val="008F4C34"/>
    <w:rsid w:val="00907ABF"/>
    <w:rsid w:val="00945021"/>
    <w:rsid w:val="00953B0F"/>
    <w:rsid w:val="00981125"/>
    <w:rsid w:val="0099620D"/>
    <w:rsid w:val="009A5EA3"/>
    <w:rsid w:val="009B4CF9"/>
    <w:rsid w:val="009C123F"/>
    <w:rsid w:val="00A13458"/>
    <w:rsid w:val="00A272DD"/>
    <w:rsid w:val="00A343F6"/>
    <w:rsid w:val="00A44D4C"/>
    <w:rsid w:val="00A556A0"/>
    <w:rsid w:val="00A73FB3"/>
    <w:rsid w:val="00A94F68"/>
    <w:rsid w:val="00A97341"/>
    <w:rsid w:val="00AA2E7A"/>
    <w:rsid w:val="00AB0FED"/>
    <w:rsid w:val="00AD2F9A"/>
    <w:rsid w:val="00AD3A6B"/>
    <w:rsid w:val="00AE2965"/>
    <w:rsid w:val="00AE6878"/>
    <w:rsid w:val="00AF6F83"/>
    <w:rsid w:val="00B027BA"/>
    <w:rsid w:val="00B06484"/>
    <w:rsid w:val="00B12E85"/>
    <w:rsid w:val="00B1607D"/>
    <w:rsid w:val="00B419A1"/>
    <w:rsid w:val="00B424C3"/>
    <w:rsid w:val="00BA37D8"/>
    <w:rsid w:val="00BB5EBF"/>
    <w:rsid w:val="00BE61EC"/>
    <w:rsid w:val="00C0760E"/>
    <w:rsid w:val="00C201AC"/>
    <w:rsid w:val="00C20DFB"/>
    <w:rsid w:val="00C2583F"/>
    <w:rsid w:val="00C27325"/>
    <w:rsid w:val="00C70B92"/>
    <w:rsid w:val="00CA757C"/>
    <w:rsid w:val="00CB4D0A"/>
    <w:rsid w:val="00CD32A5"/>
    <w:rsid w:val="00CE1318"/>
    <w:rsid w:val="00CF3C85"/>
    <w:rsid w:val="00D177B1"/>
    <w:rsid w:val="00D203C1"/>
    <w:rsid w:val="00D437E7"/>
    <w:rsid w:val="00D45DF5"/>
    <w:rsid w:val="00D46173"/>
    <w:rsid w:val="00D80E45"/>
    <w:rsid w:val="00D8338F"/>
    <w:rsid w:val="00DD21D9"/>
    <w:rsid w:val="00DF4D60"/>
    <w:rsid w:val="00E131A1"/>
    <w:rsid w:val="00E24686"/>
    <w:rsid w:val="00E31F7D"/>
    <w:rsid w:val="00E45121"/>
    <w:rsid w:val="00E56553"/>
    <w:rsid w:val="00E65089"/>
    <w:rsid w:val="00EB50E6"/>
    <w:rsid w:val="00EC05F3"/>
    <w:rsid w:val="00F041B8"/>
    <w:rsid w:val="00F20462"/>
    <w:rsid w:val="00F63B5C"/>
    <w:rsid w:val="00F65C78"/>
    <w:rsid w:val="00FD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4F02"/>
    <w:rPr>
      <w:color w:val="808080"/>
    </w:rPr>
  </w:style>
  <w:style w:type="paragraph" w:customStyle="1" w:styleId="478563B96E034CD9BAD82C58974DEAAD">
    <w:name w:val="478563B96E034CD9BAD82C58974DEAAD"/>
  </w:style>
  <w:style w:type="paragraph" w:customStyle="1" w:styleId="556615E0282E476AA9E9537472B97B67">
    <w:name w:val="556615E0282E476AA9E9537472B97B67"/>
  </w:style>
  <w:style w:type="paragraph" w:customStyle="1" w:styleId="2A60D3E690824F40827975EC05BD70F3">
    <w:name w:val="2A60D3E690824F40827975EC05BD70F3"/>
  </w:style>
  <w:style w:type="paragraph" w:customStyle="1" w:styleId="00E27C687E184C578D30395681F790BD">
    <w:name w:val="00E27C687E184C578D30395681F790BD"/>
  </w:style>
  <w:style w:type="paragraph" w:customStyle="1" w:styleId="D2D2D1D7310844EE8854BB4E420B6072">
    <w:name w:val="D2D2D1D7310844EE8854BB4E420B6072"/>
    <w:rsid w:val="00524F0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CF44A0870B148CE9B836437F6C018DA">
    <w:name w:val="1CF44A0870B148CE9B836437F6C018DA"/>
    <w:rsid w:val="00524F0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A8A68F4ECB24C7993580D9C4E839D75">
    <w:name w:val="BA8A68F4ECB24C7993580D9C4E839D75"/>
    <w:rsid w:val="00524F0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CEF67D360B3479EBE07786B64C575C3">
    <w:name w:val="0CEF67D360B3479EBE07786B64C575C3"/>
    <w:rsid w:val="00524F02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59398-8C9F-7840-A61C-4503F1A30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SEUAB Meeting Minutes</Template>
  <TotalTime>10</TotalTime>
  <Pages>12</Pages>
  <Words>1870</Words>
  <Characters>10662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12507</CharactersWithSpaces>
  <SharedDoc>false</SharedDoc>
  <HLinks>
    <vt:vector size="12" baseType="variant">
      <vt:variant>
        <vt:i4>393285</vt:i4>
      </vt:variant>
      <vt:variant>
        <vt:i4>3</vt:i4>
      </vt:variant>
      <vt:variant>
        <vt:i4>0</vt:i4>
      </vt:variant>
      <vt:variant>
        <vt:i4>5</vt:i4>
      </vt:variant>
      <vt:variant>
        <vt:lpwstr>https://edocket.dcpsc.org/public/search/details/fc1160/92</vt:lpwstr>
      </vt:variant>
      <vt:variant>
        <vt:lpwstr/>
      </vt:variant>
      <vt:variant>
        <vt:i4>720902</vt:i4>
      </vt:variant>
      <vt:variant>
        <vt:i4>0</vt:i4>
      </vt:variant>
      <vt:variant>
        <vt:i4>0</vt:i4>
      </vt:variant>
      <vt:variant>
        <vt:i4>5</vt:i4>
      </vt:variant>
      <vt:variant>
        <vt:lpwstr>https://dcseu-veic.icims.com/jobs/1351/managing-director%2c-dc-sustainability-energy-utility-%28dcseu%29/job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AWilliams</dc:creator>
  <cp:keywords/>
  <dc:description/>
  <cp:lastModifiedBy>Johnston, Jennifer (DOEE)</cp:lastModifiedBy>
  <cp:revision>11</cp:revision>
  <dcterms:created xsi:type="dcterms:W3CDTF">2025-05-15T18:42:00Z</dcterms:created>
  <dcterms:modified xsi:type="dcterms:W3CDTF">2025-05-19T13:06:00Z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1c36d18f2d5b2469fe971b7ca45f98e51b2594b41b6f576eb87d6082853fd808</vt:lpwstr>
  </property>
</Properties>
</file>